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6645"/>
        <w:gridCol w:w="1551"/>
      </w:tblGrid>
      <w:tr w:rsidR="003770EC" w:rsidRPr="003770EC" w14:paraId="4E723BEE" w14:textId="77777777" w:rsidTr="00117DE3">
        <w:trPr>
          <w:trHeight w:val="2689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D2EA" w14:textId="77777777" w:rsidR="003770EC" w:rsidRPr="003770EC" w:rsidRDefault="003770EC" w:rsidP="003770EC"/>
          <w:p w14:paraId="10894449" w14:textId="77777777" w:rsidR="003770EC" w:rsidRPr="003770EC" w:rsidRDefault="003770EC" w:rsidP="003770EC"/>
          <w:p w14:paraId="7D0D5FEF" w14:textId="426541E1" w:rsidR="003770EC" w:rsidRPr="003770EC" w:rsidRDefault="00D93F13" w:rsidP="003770EC">
            <w:r w:rsidRPr="003770EC">
              <w:drawing>
                <wp:anchor distT="0" distB="0" distL="114300" distR="114300" simplePos="0" relativeHeight="251660288" behindDoc="1" locked="0" layoutInCell="1" allowOverlap="1" wp14:anchorId="0F7204FC" wp14:editId="5BEFA03A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226695</wp:posOffset>
                  </wp:positionV>
                  <wp:extent cx="542925" cy="600075"/>
                  <wp:effectExtent l="0" t="0" r="9525" b="9525"/>
                  <wp:wrapTight wrapText="bothSides">
                    <wp:wrapPolygon edited="0">
                      <wp:start x="0" y="0"/>
                      <wp:lineTo x="0" y="21257"/>
                      <wp:lineTo x="21221" y="21257"/>
                      <wp:lineTo x="21221" y="0"/>
                      <wp:lineTo x="0" y="0"/>
                    </wp:wrapPolygon>
                  </wp:wrapTight>
                  <wp:docPr id="3" name="Immagine 2" descr="Immagine che contiene emblema, logo, simbolo&#10;&#10;Il contenuto generato dall'IA potrebbe non essere corret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2" descr="Immagine che contiene emblema, logo, simbolo&#10;&#10;Il contenuto generato dall'IA potrebbe non essere corretto.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526559B" w14:textId="18D8709F" w:rsidR="003770EC" w:rsidRPr="003770EC" w:rsidRDefault="003770EC" w:rsidP="003770EC"/>
          <w:p w14:paraId="2AAEBF80" w14:textId="77777777" w:rsidR="003770EC" w:rsidRPr="003770EC" w:rsidRDefault="003770EC" w:rsidP="003770EC"/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6114" w14:textId="77777777" w:rsidR="003770EC" w:rsidRPr="003770EC" w:rsidRDefault="003770EC" w:rsidP="003770EC">
            <w:pPr>
              <w:jc w:val="center"/>
              <w:rPr>
                <w:b/>
                <w:i/>
              </w:rPr>
            </w:pPr>
            <w:r w:rsidRPr="003770EC">
              <w:rPr>
                <w:b/>
                <w:i/>
              </w:rPr>
              <w:t>Ministero dell’Istruzione e del Merito</w:t>
            </w:r>
          </w:p>
          <w:p w14:paraId="3C99EBFF" w14:textId="77777777" w:rsidR="003770EC" w:rsidRPr="003770EC" w:rsidRDefault="003770EC" w:rsidP="003770EC">
            <w:pPr>
              <w:jc w:val="center"/>
              <w:rPr>
                <w:i/>
              </w:rPr>
            </w:pPr>
            <w:r w:rsidRPr="003770EC">
              <w:rPr>
                <w:i/>
              </w:rPr>
              <w:t>Ufficio Scolastico Regionale per il Lazio</w:t>
            </w:r>
          </w:p>
          <w:p w14:paraId="77FF6429" w14:textId="77777777" w:rsidR="003770EC" w:rsidRPr="003770EC" w:rsidRDefault="003770EC" w:rsidP="003770EC">
            <w:pPr>
              <w:jc w:val="center"/>
              <w:rPr>
                <w:i/>
              </w:rPr>
            </w:pPr>
            <w:r w:rsidRPr="003770EC">
              <w:rPr>
                <w:i/>
              </w:rPr>
              <w:t xml:space="preserve">Istituto Comprensivo Statale N. 12  Borgo </w:t>
            </w:r>
            <w:proofErr w:type="spellStart"/>
            <w:r w:rsidRPr="003770EC">
              <w:rPr>
                <w:i/>
              </w:rPr>
              <w:t>Faiti</w:t>
            </w:r>
            <w:proofErr w:type="spellEnd"/>
          </w:p>
          <w:p w14:paraId="1BB26086" w14:textId="77777777" w:rsidR="003770EC" w:rsidRPr="003770EC" w:rsidRDefault="003770EC" w:rsidP="003770EC">
            <w:pPr>
              <w:jc w:val="center"/>
              <w:rPr>
                <w:i/>
              </w:rPr>
            </w:pPr>
            <w:r w:rsidRPr="003770EC">
              <w:rPr>
                <w:i/>
              </w:rPr>
              <w:t xml:space="preserve">04100 – </w:t>
            </w:r>
            <w:proofErr w:type="spellStart"/>
            <w:r w:rsidRPr="003770EC">
              <w:rPr>
                <w:i/>
              </w:rPr>
              <w:t>B.go</w:t>
            </w:r>
            <w:proofErr w:type="spellEnd"/>
            <w:r w:rsidRPr="003770EC">
              <w:rPr>
                <w:i/>
              </w:rPr>
              <w:t xml:space="preserve"> </w:t>
            </w:r>
            <w:proofErr w:type="spellStart"/>
            <w:r w:rsidRPr="003770EC">
              <w:rPr>
                <w:i/>
              </w:rPr>
              <w:t>Faiti</w:t>
            </w:r>
            <w:proofErr w:type="spellEnd"/>
            <w:r w:rsidRPr="003770EC">
              <w:rPr>
                <w:i/>
              </w:rPr>
              <w:t xml:space="preserve"> (LT) – Via Frangipane snc</w:t>
            </w:r>
          </w:p>
          <w:p w14:paraId="252DB040" w14:textId="77777777" w:rsidR="003770EC" w:rsidRPr="003770EC" w:rsidRDefault="003770EC" w:rsidP="003770EC">
            <w:pPr>
              <w:jc w:val="center"/>
              <w:rPr>
                <w:i/>
                <w:lang w:val="en-US"/>
              </w:rPr>
            </w:pPr>
            <w:r w:rsidRPr="003770EC">
              <w:rPr>
                <w:i/>
                <w:lang w:val="en-US"/>
              </w:rPr>
              <w:t>C.F. 91124390591 –C.M. LTIC84900N</w:t>
            </w:r>
          </w:p>
          <w:p w14:paraId="64CF4A3C" w14:textId="77777777" w:rsidR="003770EC" w:rsidRPr="003770EC" w:rsidRDefault="003770EC" w:rsidP="003770EC">
            <w:pPr>
              <w:jc w:val="center"/>
              <w:rPr>
                <w:i/>
                <w:lang w:val="en-US"/>
              </w:rPr>
            </w:pPr>
            <w:r w:rsidRPr="003770EC">
              <w:rPr>
                <w:i/>
                <w:lang w:val="en-US"/>
              </w:rPr>
              <w:t xml:space="preserve">Tel. 0773 258792 – Fax 0773 1871355 –- </w:t>
            </w:r>
            <w:hyperlink r:id="rId9" w:history="1">
              <w:r w:rsidRPr="003770EC">
                <w:rPr>
                  <w:rStyle w:val="Collegamentoipertestuale"/>
                  <w:i/>
                  <w:lang w:val="en-US"/>
                </w:rPr>
                <w:t>ltic84900n@pec.istruzione.it</w:t>
              </w:r>
            </w:hyperlink>
            <w:r w:rsidRPr="003770EC">
              <w:rPr>
                <w:i/>
                <w:lang w:val="en-US"/>
              </w:rPr>
              <w:t xml:space="preserve">  </w:t>
            </w:r>
            <w:hyperlink r:id="rId10" w:history="1">
              <w:r w:rsidRPr="003770EC">
                <w:rPr>
                  <w:rStyle w:val="Collegamentoipertestuale"/>
                  <w:i/>
                  <w:lang w:val="en-US"/>
                </w:rPr>
                <w:t>ltic84900n@istruzione.it</w:t>
              </w:r>
            </w:hyperlink>
            <w:r w:rsidRPr="003770EC">
              <w:rPr>
                <w:i/>
                <w:lang w:val="en-US"/>
              </w:rPr>
              <w:t xml:space="preserve">  – http://www.icborgofaiti.edu.it</w:t>
            </w:r>
          </w:p>
          <w:p w14:paraId="7F5FC878" w14:textId="6CE28B60" w:rsidR="003770EC" w:rsidRPr="003770EC" w:rsidRDefault="003770EC" w:rsidP="003770EC">
            <w:pPr>
              <w:jc w:val="center"/>
              <w:rPr>
                <w:b/>
              </w:rPr>
            </w:pPr>
            <w:r w:rsidRPr="003770EC">
              <w:rPr>
                <w:i/>
              </w:rPr>
              <w:t xml:space="preserve">Codice Univoco Ufficio </w:t>
            </w:r>
            <w:r w:rsidRPr="003770EC">
              <w:rPr>
                <w:b/>
              </w:rPr>
              <w:t>UF2DEB</w:t>
            </w:r>
          </w:p>
          <w:p w14:paraId="189A9A48" w14:textId="77777777" w:rsidR="003770EC" w:rsidRPr="003770EC" w:rsidRDefault="003770EC" w:rsidP="003770EC">
            <w:pPr>
              <w:jc w:val="center"/>
            </w:pPr>
            <w:r w:rsidRPr="003770EC">
              <w:rPr>
                <w:b/>
              </w:rPr>
              <w:t>IBAN:  IT89G0103014700000004358066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8B34" w14:textId="39DC0FCB" w:rsidR="003770EC" w:rsidRPr="003770EC" w:rsidRDefault="00D93F13" w:rsidP="003770EC"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4A56AACC" wp14:editId="53D032FC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466725</wp:posOffset>
                  </wp:positionV>
                  <wp:extent cx="733425" cy="714375"/>
                  <wp:effectExtent l="0" t="0" r="9525" b="9525"/>
                  <wp:wrapTight wrapText="bothSides">
                    <wp:wrapPolygon edited="0">
                      <wp:start x="0" y="0"/>
                      <wp:lineTo x="0" y="21312"/>
                      <wp:lineTo x="21319" y="21312"/>
                      <wp:lineTo x="21319" y="0"/>
                      <wp:lineTo x="0" y="0"/>
                    </wp:wrapPolygon>
                  </wp:wrapTight>
                  <wp:docPr id="4" name="Immagin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770EC" w:rsidRPr="003770EC"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490B87" wp14:editId="584C13F5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297180</wp:posOffset>
                      </wp:positionV>
                      <wp:extent cx="912495" cy="922655"/>
                      <wp:effectExtent l="0" t="0" r="6985" b="8890"/>
                      <wp:wrapNone/>
                      <wp:docPr id="162204425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12495" cy="922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FF1692" w14:textId="180CB081" w:rsidR="003770EC" w:rsidRDefault="003770EC" w:rsidP="003770EC"/>
                              </w:txbxContent>
                            </wps:txbx>
                            <wps:bodyPr rot="0" vertOverflow="clip" horzOverflow="clip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7490B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-3.15pt;margin-top:23.4pt;width:71.85pt;height:72.65pt;z-index:251659264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" stroked="f">
                      <v:path arrowok="t"/>
                      <v:textbox style="mso-fit-shape-to-text:t">
                        <w:txbxContent>
                          <w:p w14:paraId="77FF1692" w14:textId="180CB081" w:rsidR="003770EC" w:rsidRDefault="003770EC" w:rsidP="003770EC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43598FE" w14:textId="38374608" w:rsidR="008767DC" w:rsidRDefault="008767DC" w:rsidP="00666F4C">
      <w:pPr>
        <w:spacing w:before="240"/>
        <w:ind w:left="8496"/>
        <w:rPr>
          <w:rFonts w:eastAsia="Garamond" w:cs="Garamond"/>
        </w:rPr>
      </w:pPr>
      <w:r w:rsidRPr="00694CDF">
        <w:rPr>
          <w:rFonts w:eastAsia="Garamond" w:cs="Garamond"/>
        </w:rPr>
        <w:t>Spett</w:t>
      </w:r>
      <w:r w:rsidR="004C0EF0" w:rsidRPr="00694CDF">
        <w:rPr>
          <w:rFonts w:eastAsia="Garamond" w:cs="Garamond"/>
        </w:rPr>
        <w:t>.le</w:t>
      </w:r>
    </w:p>
    <w:p w14:paraId="3B867BA5" w14:textId="23676B0E" w:rsidR="003D238C" w:rsidRDefault="003D238C" w:rsidP="003D238C">
      <w:pPr>
        <w:spacing w:before="240"/>
        <w:jc w:val="right"/>
        <w:rPr>
          <w:rFonts w:eastAsia="Garamond" w:cs="Garamond"/>
        </w:rPr>
      </w:pPr>
      <w:r>
        <w:rPr>
          <w:rFonts w:eastAsia="Garamond" w:cs="Garamond"/>
        </w:rPr>
        <w:t>Personale Docente/ATA</w:t>
      </w:r>
    </w:p>
    <w:p w14:paraId="5182B8E6" w14:textId="4F4BE41E" w:rsidR="003D238C" w:rsidRPr="00E33974" w:rsidRDefault="003D238C" w:rsidP="003D238C">
      <w:pPr>
        <w:spacing w:before="240"/>
        <w:jc w:val="right"/>
        <w:rPr>
          <w:rFonts w:eastAsia="Garamond" w:cs="Garamond"/>
        </w:rPr>
      </w:pPr>
      <w:r>
        <w:rPr>
          <w:rFonts w:eastAsia="Garamond" w:cs="Garamond"/>
        </w:rPr>
        <w:t>____________________</w:t>
      </w:r>
    </w:p>
    <w:p w14:paraId="4CE8F58A" w14:textId="2E42E434" w:rsidR="008767DC" w:rsidRPr="004262C1" w:rsidRDefault="008767DC" w:rsidP="008767DC">
      <w:pPr>
        <w:spacing w:before="120" w:after="120"/>
        <w:jc w:val="both"/>
        <w:rPr>
          <w:rFonts w:eastAsia="Garamond" w:cs="Garamond"/>
          <w:b/>
          <w:sz w:val="22"/>
          <w:szCs w:val="22"/>
        </w:rPr>
      </w:pPr>
      <w:r w:rsidRPr="004262C1">
        <w:rPr>
          <w:rFonts w:eastAsia="Garamond" w:cs="Garamond"/>
          <w:b/>
          <w:sz w:val="22"/>
          <w:szCs w:val="22"/>
        </w:rPr>
        <w:t xml:space="preserve">OGGETTO: Informazione sugli elementi essenziali del rapporto di lavoro e sulle condizioni di lavoro ai sensi  all’art. 1 del D.lgs. n. 152/1997, come modificato dall’art. 4 del  </w:t>
      </w:r>
      <w:proofErr w:type="spellStart"/>
      <w:r w:rsidRPr="004262C1">
        <w:rPr>
          <w:rFonts w:eastAsia="Garamond" w:cs="Garamond"/>
          <w:b/>
          <w:sz w:val="22"/>
          <w:szCs w:val="22"/>
        </w:rPr>
        <w:t>D.Lgs.</w:t>
      </w:r>
      <w:proofErr w:type="spellEnd"/>
      <w:r w:rsidRPr="004262C1">
        <w:rPr>
          <w:rFonts w:eastAsia="Garamond" w:cs="Garamond"/>
          <w:b/>
          <w:sz w:val="22"/>
          <w:szCs w:val="22"/>
        </w:rPr>
        <w:t xml:space="preserve"> n. 104 del 27 luglio 27.06.2022.</w:t>
      </w:r>
    </w:p>
    <w:p w14:paraId="7F6828EF" w14:textId="0344E2CE" w:rsidR="008767DC" w:rsidRPr="00694CDF" w:rsidRDefault="008767DC" w:rsidP="008767DC">
      <w:pPr>
        <w:spacing w:before="120" w:after="120"/>
        <w:jc w:val="both"/>
        <w:rPr>
          <w:rFonts w:eastAsia="Garamond" w:cs="Garamond"/>
          <w:sz w:val="22"/>
          <w:szCs w:val="22"/>
        </w:rPr>
      </w:pPr>
      <w:r w:rsidRPr="004262C1">
        <w:rPr>
          <w:rFonts w:eastAsia="Garamond" w:cs="Garamond"/>
          <w:sz w:val="22"/>
          <w:szCs w:val="22"/>
        </w:rPr>
        <w:t xml:space="preserve">Con la presente, la sottoscritta Maria Ponticiello, in qualità di Dirigente </w:t>
      </w:r>
      <w:r w:rsidR="004C0EF0" w:rsidRPr="004262C1">
        <w:rPr>
          <w:rFonts w:eastAsia="Garamond" w:cs="Garamond"/>
          <w:sz w:val="22"/>
          <w:szCs w:val="22"/>
        </w:rPr>
        <w:t>S</w:t>
      </w:r>
      <w:r w:rsidRPr="004262C1">
        <w:rPr>
          <w:rFonts w:eastAsia="Garamond" w:cs="Garamond"/>
          <w:sz w:val="22"/>
          <w:szCs w:val="22"/>
        </w:rPr>
        <w:t xml:space="preserve">colastico dell’IC n° 12 Borgo </w:t>
      </w:r>
      <w:proofErr w:type="spellStart"/>
      <w:r w:rsidRPr="004262C1">
        <w:rPr>
          <w:rFonts w:eastAsia="Garamond" w:cs="Garamond"/>
          <w:sz w:val="22"/>
          <w:szCs w:val="22"/>
        </w:rPr>
        <w:t>Faiti</w:t>
      </w:r>
      <w:proofErr w:type="spellEnd"/>
      <w:r w:rsidRPr="004262C1">
        <w:rPr>
          <w:rFonts w:eastAsia="Garamond" w:cs="Garamond"/>
          <w:sz w:val="22"/>
          <w:szCs w:val="22"/>
        </w:rPr>
        <w:t>, fornisce alla S.V. le informazioni in oggetto, così come previsto dall’art. 4 del D. Lgs. N. 104 del 27.06.2022 in relazione al rapporto di lavoro stipulato in data</w:t>
      </w:r>
      <w:r w:rsidR="00694CDF">
        <w:rPr>
          <w:rFonts w:eastAsia="Garamond" w:cs="Garamond"/>
          <w:sz w:val="22"/>
          <w:szCs w:val="22"/>
        </w:rPr>
        <w:t>______________</w:t>
      </w:r>
    </w:p>
    <w:p w14:paraId="7E3994A7" w14:textId="37E1FB6E" w:rsidR="008767DC" w:rsidRPr="00694CDF" w:rsidRDefault="008767DC" w:rsidP="00666F4C">
      <w:pPr>
        <w:pStyle w:val="Paragrafoelenco"/>
        <w:numPr>
          <w:ilvl w:val="0"/>
          <w:numId w:val="9"/>
        </w:numPr>
        <w:adjustRightInd w:val="0"/>
        <w:spacing w:before="120" w:after="120"/>
        <w:rPr>
          <w:rFonts w:eastAsia="Garamond" w:cs="Garamond"/>
        </w:rPr>
      </w:pPr>
      <w:r w:rsidRPr="00694CDF">
        <w:rPr>
          <w:rFonts w:eastAsia="Garamond" w:cs="Garamond"/>
          <w:i/>
        </w:rPr>
        <w:t>Luogo di lavoro</w:t>
      </w:r>
      <w:r w:rsidRPr="00694CDF">
        <w:rPr>
          <w:rFonts w:eastAsia="Garamond" w:cs="Garamond"/>
        </w:rPr>
        <w:t xml:space="preserve">. La S.V. è assegnata al plesso </w:t>
      </w:r>
      <w:r w:rsidR="00694CDF">
        <w:rPr>
          <w:rFonts w:eastAsia="Garamond" w:cs="Garamond"/>
        </w:rPr>
        <w:t>_____________</w:t>
      </w:r>
    </w:p>
    <w:p w14:paraId="0208C674" w14:textId="139CCB4C" w:rsidR="008767DC" w:rsidRPr="004262C1" w:rsidRDefault="008767DC" w:rsidP="00666F4C">
      <w:pPr>
        <w:pStyle w:val="Paragrafoelenco"/>
        <w:numPr>
          <w:ilvl w:val="0"/>
          <w:numId w:val="9"/>
        </w:numPr>
        <w:adjustRightInd w:val="0"/>
        <w:spacing w:before="120" w:after="120"/>
        <w:rPr>
          <w:rFonts w:eastAsia="Garamond" w:cs="Garamond"/>
        </w:rPr>
      </w:pPr>
      <w:r w:rsidRPr="004262C1">
        <w:rPr>
          <w:rFonts w:eastAsia="Garamond" w:cs="Garamond"/>
          <w:i/>
        </w:rPr>
        <w:t>Sede legale del datore di lavoro</w:t>
      </w:r>
      <w:r w:rsidRPr="004262C1">
        <w:rPr>
          <w:rFonts w:eastAsia="Garamond" w:cs="Garamond"/>
        </w:rPr>
        <w:t xml:space="preserve">. La sede legale è Via Frangipane s.c. Borgo </w:t>
      </w:r>
      <w:proofErr w:type="spellStart"/>
      <w:r w:rsidRPr="004262C1">
        <w:rPr>
          <w:rFonts w:eastAsia="Garamond" w:cs="Garamond"/>
        </w:rPr>
        <w:t>Faiti</w:t>
      </w:r>
      <w:proofErr w:type="spellEnd"/>
      <w:r w:rsidRPr="004262C1">
        <w:rPr>
          <w:rFonts w:eastAsia="Garamond" w:cs="Garamond"/>
        </w:rPr>
        <w:t xml:space="preserve"> Latina.</w:t>
      </w:r>
    </w:p>
    <w:p w14:paraId="25B20651" w14:textId="23EFB343" w:rsidR="008767DC" w:rsidRPr="004262C1" w:rsidRDefault="008767DC" w:rsidP="00666F4C">
      <w:pPr>
        <w:pStyle w:val="Paragrafoelenco"/>
        <w:numPr>
          <w:ilvl w:val="0"/>
          <w:numId w:val="9"/>
        </w:numPr>
        <w:adjustRightInd w:val="0"/>
        <w:spacing w:before="120" w:after="120"/>
        <w:rPr>
          <w:rFonts w:eastAsia="Garamond" w:cs="Garamond"/>
          <w:i/>
        </w:rPr>
      </w:pPr>
      <w:r w:rsidRPr="004262C1">
        <w:rPr>
          <w:rFonts w:eastAsia="Garamond" w:cs="Garamond"/>
          <w:i/>
        </w:rPr>
        <w:t>Durata del periodo di prova.</w:t>
      </w:r>
    </w:p>
    <w:p w14:paraId="39A9116B" w14:textId="77777777" w:rsidR="008767DC" w:rsidRPr="004262C1" w:rsidRDefault="008767DC" w:rsidP="008767DC">
      <w:pPr>
        <w:pStyle w:val="Paragrafoelenco"/>
        <w:spacing w:before="120" w:after="120"/>
        <w:rPr>
          <w:rFonts w:eastAsia="Garamond" w:cs="Garamond"/>
        </w:rPr>
      </w:pPr>
      <w:r w:rsidRPr="004262C1">
        <w:rPr>
          <w:rFonts w:eastAsia="Garamond" w:cs="Garamond"/>
        </w:rPr>
        <w:t xml:space="preserve"> Docenti: la durata del periodo di prova è di un anno scolastico, nel quale devono essere prestati almeno 180 giorni di servizio genericamente valido, dei quali 120 di effettiva attività didattica, oltre a tutte le attività formative previste (sia per i contratti a tempo indeterminato che per i contratti a tempo determinato di durata annuale ex art. 59, comma 4 e comma 9-bis).</w:t>
      </w:r>
    </w:p>
    <w:p w14:paraId="0C608A38" w14:textId="77777777" w:rsidR="00E5178C" w:rsidRPr="004262C1" w:rsidRDefault="008767DC" w:rsidP="00666F4C">
      <w:pPr>
        <w:pStyle w:val="Paragrafoelenco"/>
        <w:spacing w:before="120" w:after="120"/>
        <w:rPr>
          <w:rFonts w:eastAsia="Garamond" w:cs="Garamond"/>
        </w:rPr>
      </w:pPr>
      <w:r w:rsidRPr="004262C1">
        <w:rPr>
          <w:rFonts w:eastAsia="Garamond" w:cs="Garamond"/>
        </w:rPr>
        <w:t xml:space="preserve">Personale ATA :  </w:t>
      </w:r>
    </w:p>
    <w:p w14:paraId="44B74863" w14:textId="2989D335" w:rsidR="00E5178C" w:rsidRPr="004262C1" w:rsidRDefault="008767DC" w:rsidP="00666F4C">
      <w:pPr>
        <w:pStyle w:val="Paragrafoelenco"/>
        <w:spacing w:before="120" w:after="120"/>
        <w:rPr>
          <w:rFonts w:eastAsia="Garamond" w:cs="Garamond"/>
        </w:rPr>
      </w:pPr>
      <w:r w:rsidRPr="004262C1">
        <w:rPr>
          <w:rFonts w:eastAsia="Garamond" w:cs="Garamond"/>
        </w:rPr>
        <w:t xml:space="preserve">Assistente Amministrativo – </w:t>
      </w:r>
      <w:r w:rsidR="004C0EF0" w:rsidRPr="004262C1">
        <w:rPr>
          <w:rFonts w:eastAsia="Garamond" w:cs="Garamond"/>
        </w:rPr>
        <w:t>L</w:t>
      </w:r>
      <w:r w:rsidRPr="004262C1">
        <w:rPr>
          <w:rFonts w:eastAsia="Garamond" w:cs="Garamond"/>
        </w:rPr>
        <w:t xml:space="preserve">a durata del periodo di prova è di </w:t>
      </w:r>
      <w:r w:rsidR="000E2A85" w:rsidRPr="004262C1">
        <w:rPr>
          <w:rFonts w:eastAsia="Garamond" w:cs="Garamond"/>
        </w:rPr>
        <w:t>4</w:t>
      </w:r>
      <w:r w:rsidRPr="004262C1">
        <w:rPr>
          <w:rFonts w:eastAsia="Garamond" w:cs="Garamond"/>
        </w:rPr>
        <w:t xml:space="preserve"> mesi di effettivo servizio</w:t>
      </w:r>
      <w:r w:rsidR="00E5178C" w:rsidRPr="004262C1">
        <w:rPr>
          <w:rFonts w:eastAsia="Garamond" w:cs="Garamond"/>
        </w:rPr>
        <w:t>;</w:t>
      </w:r>
    </w:p>
    <w:p w14:paraId="260E04FF" w14:textId="5247F9B1" w:rsidR="008767DC" w:rsidRPr="004262C1" w:rsidRDefault="00E5178C" w:rsidP="00666F4C">
      <w:pPr>
        <w:pStyle w:val="Paragrafoelenco"/>
        <w:spacing w:before="120" w:after="120"/>
        <w:rPr>
          <w:rFonts w:eastAsia="Garamond" w:cs="Garamond"/>
        </w:rPr>
      </w:pPr>
      <w:r w:rsidRPr="004262C1">
        <w:rPr>
          <w:rFonts w:eastAsia="Garamond" w:cs="Garamond"/>
        </w:rPr>
        <w:t xml:space="preserve">Collaboratore Scolastico – La durata del periodo di prova è di </w:t>
      </w:r>
      <w:r w:rsidR="000E2A85" w:rsidRPr="004262C1">
        <w:rPr>
          <w:rFonts w:eastAsia="Garamond" w:cs="Garamond"/>
        </w:rPr>
        <w:t>2</w:t>
      </w:r>
      <w:r w:rsidRPr="004262C1">
        <w:rPr>
          <w:rFonts w:eastAsia="Garamond" w:cs="Garamond"/>
        </w:rPr>
        <w:t xml:space="preserve"> mesi di effettivo</w:t>
      </w:r>
      <w:r w:rsidR="004C0EF0" w:rsidRPr="004262C1">
        <w:rPr>
          <w:rFonts w:eastAsia="Garamond" w:cs="Garamond"/>
        </w:rPr>
        <w:t xml:space="preserve"> servizio</w:t>
      </w:r>
      <w:r w:rsidRPr="004262C1">
        <w:rPr>
          <w:rFonts w:eastAsia="Garamond" w:cs="Garamond"/>
        </w:rPr>
        <w:t>.</w:t>
      </w:r>
    </w:p>
    <w:p w14:paraId="6660D1C8" w14:textId="77777777" w:rsidR="00E5178C" w:rsidRPr="004262C1" w:rsidRDefault="008767DC" w:rsidP="008767DC">
      <w:pPr>
        <w:pStyle w:val="Paragrafoelenco"/>
        <w:numPr>
          <w:ilvl w:val="0"/>
          <w:numId w:val="9"/>
        </w:numPr>
        <w:adjustRightInd w:val="0"/>
        <w:spacing w:before="120" w:after="120" w:line="276" w:lineRule="auto"/>
        <w:rPr>
          <w:rFonts w:eastAsia="Garamond" w:cs="Garamond"/>
        </w:rPr>
      </w:pPr>
      <w:r w:rsidRPr="004262C1">
        <w:rPr>
          <w:rFonts w:eastAsia="Garamond" w:cs="Garamond"/>
          <w:i/>
        </w:rPr>
        <w:t>Importo iniziale della retribuzione o comunque il compenso e i relativi elementi costitutivi, con l’indicazione del periodo e delle modalità di pagamento</w:t>
      </w:r>
      <w:r w:rsidRPr="004262C1">
        <w:rPr>
          <w:rFonts w:eastAsia="Garamond" w:cs="Garamond"/>
        </w:rPr>
        <w:t xml:space="preserve">. </w:t>
      </w:r>
    </w:p>
    <w:p w14:paraId="02E27D49" w14:textId="6C57262F" w:rsidR="008767DC" w:rsidRPr="004262C1" w:rsidRDefault="008767DC" w:rsidP="00E5178C">
      <w:pPr>
        <w:pStyle w:val="Paragrafoelenco"/>
        <w:adjustRightInd w:val="0"/>
        <w:spacing w:before="120" w:after="120" w:line="276" w:lineRule="auto"/>
        <w:ind w:left="720" w:firstLine="0"/>
        <w:rPr>
          <w:rFonts w:eastAsia="Garamond" w:cs="Garamond"/>
        </w:rPr>
      </w:pPr>
      <w:r w:rsidRPr="004262C1">
        <w:rPr>
          <w:rFonts w:eastAsia="Garamond" w:cs="Garamond"/>
        </w:rPr>
        <w:t xml:space="preserve">L’importo della retribuzione è indicato nel CCNL di riferimento. La retribuzione sarà corrisposta mensilmente tramite il sistema </w:t>
      </w:r>
      <w:proofErr w:type="spellStart"/>
      <w:r w:rsidRPr="004262C1">
        <w:rPr>
          <w:rFonts w:eastAsia="Garamond" w:cs="Garamond"/>
        </w:rPr>
        <w:t>NoiPA</w:t>
      </w:r>
      <w:proofErr w:type="spellEnd"/>
      <w:r w:rsidRPr="004262C1">
        <w:rPr>
          <w:rFonts w:eastAsia="Garamond" w:cs="Garamond"/>
        </w:rPr>
        <w:t xml:space="preserve"> mediante accredito su conto corrente bancario o postale indicato dalla S.V.</w:t>
      </w:r>
    </w:p>
    <w:p w14:paraId="23C3136D" w14:textId="77777777" w:rsidR="00E5178C" w:rsidRPr="004262C1" w:rsidRDefault="008767DC" w:rsidP="008767DC">
      <w:pPr>
        <w:pStyle w:val="Paragrafoelenco"/>
        <w:numPr>
          <w:ilvl w:val="0"/>
          <w:numId w:val="9"/>
        </w:numPr>
        <w:adjustRightInd w:val="0"/>
        <w:spacing w:after="200" w:line="276" w:lineRule="auto"/>
        <w:rPr>
          <w:rFonts w:eastAsia="Garamond" w:cs="Garamond"/>
        </w:rPr>
      </w:pPr>
      <w:r w:rsidRPr="004262C1">
        <w:rPr>
          <w:rFonts w:eastAsia="Garamond" w:cs="Garamond"/>
          <w:i/>
        </w:rPr>
        <w:t>Programmazione dell’orario normale di lavoro e le eventuali condizioni relative al lavoro straordinario e alla sua retribuzione, nonché le eventuali condizioni per i cambiamenti di turno, se il contratto di lavoro prevede un’organizzazione dell’orario di lavoro in tutto o in gran parte prevedibile</w:t>
      </w:r>
      <w:r w:rsidRPr="004262C1">
        <w:rPr>
          <w:rFonts w:eastAsia="Garamond" w:cs="Garamond"/>
        </w:rPr>
        <w:t xml:space="preserve">. </w:t>
      </w:r>
    </w:p>
    <w:p w14:paraId="6FA96437" w14:textId="71B11997" w:rsidR="00E5178C" w:rsidRPr="004262C1" w:rsidRDefault="008767DC" w:rsidP="003D238C">
      <w:pPr>
        <w:pStyle w:val="Paragrafoelenco"/>
        <w:adjustRightInd w:val="0"/>
        <w:spacing w:after="200" w:line="276" w:lineRule="auto"/>
        <w:ind w:left="720" w:firstLine="0"/>
        <w:rPr>
          <w:rFonts w:eastAsia="Garamond" w:cs="Garamond"/>
        </w:rPr>
      </w:pPr>
      <w:r w:rsidRPr="004262C1">
        <w:rPr>
          <w:rFonts w:eastAsia="Garamond" w:cs="Garamond"/>
        </w:rPr>
        <w:t xml:space="preserve">L'orario normale di lavoro è di </w:t>
      </w:r>
      <w:r w:rsidR="00694CDF">
        <w:rPr>
          <w:rFonts w:eastAsia="Garamond" w:cs="Garamond"/>
        </w:rPr>
        <w:t>__________</w:t>
      </w:r>
      <w:r w:rsidRPr="004262C1">
        <w:rPr>
          <w:rFonts w:eastAsia="Garamond" w:cs="Garamond"/>
        </w:rPr>
        <w:t>ore settimanali, articolat</w:t>
      </w:r>
      <w:r w:rsidR="00E5178C" w:rsidRPr="004262C1">
        <w:rPr>
          <w:rFonts w:eastAsia="Garamond" w:cs="Garamond"/>
        </w:rPr>
        <w:t>e</w:t>
      </w:r>
      <w:r w:rsidRPr="004262C1">
        <w:rPr>
          <w:rFonts w:eastAsia="Garamond" w:cs="Garamond"/>
        </w:rPr>
        <w:t xml:space="preserve"> in </w:t>
      </w:r>
      <w:r w:rsidR="00E5178C" w:rsidRPr="004262C1">
        <w:rPr>
          <w:rFonts w:eastAsia="Garamond" w:cs="Garamond"/>
        </w:rPr>
        <w:t xml:space="preserve">5 </w:t>
      </w:r>
      <w:r w:rsidRPr="004262C1">
        <w:rPr>
          <w:rFonts w:eastAsia="Garamond" w:cs="Garamond"/>
        </w:rPr>
        <w:t>giorni settimanali, con la possibilità di effettuare attività aggiuntive e/o lavoro straordinario.</w:t>
      </w:r>
    </w:p>
    <w:p w14:paraId="2DAA89F3" w14:textId="77777777" w:rsidR="0097058D" w:rsidRPr="004262C1" w:rsidRDefault="0097058D" w:rsidP="0097058D">
      <w:pPr>
        <w:pStyle w:val="Corpotesto"/>
        <w:ind w:left="460" w:right="365"/>
        <w:jc w:val="right"/>
        <w:rPr>
          <w:rFonts w:ascii="Calibri" w:hAnsi="Calibri"/>
          <w:sz w:val="22"/>
          <w:szCs w:val="22"/>
        </w:rPr>
      </w:pPr>
      <w:r w:rsidRPr="004262C1">
        <w:rPr>
          <w:rFonts w:ascii="Calibri" w:hAnsi="Calibri"/>
          <w:sz w:val="22"/>
          <w:szCs w:val="22"/>
        </w:rPr>
        <w:t xml:space="preserve">  </w:t>
      </w:r>
      <w:r w:rsidRPr="004262C1">
        <w:rPr>
          <w:rFonts w:ascii="Calibri" w:hAnsi="Calibri"/>
          <w:b/>
          <w:sz w:val="22"/>
          <w:szCs w:val="22"/>
        </w:rPr>
        <w:t>La Dirigente Scolastica</w:t>
      </w:r>
    </w:p>
    <w:p w14:paraId="5AEB2CD3" w14:textId="47012AA2" w:rsidR="00230F9E" w:rsidRPr="003770EC" w:rsidRDefault="0097058D" w:rsidP="003770EC">
      <w:pPr>
        <w:pStyle w:val="Nessunaspaziatura"/>
        <w:jc w:val="center"/>
        <w:rPr>
          <w:b/>
          <w:sz w:val="16"/>
          <w:szCs w:val="16"/>
        </w:rPr>
      </w:pPr>
      <w:r w:rsidRPr="004262C1">
        <w:t xml:space="preserve">                                                                                                                       </w:t>
      </w:r>
      <w:r w:rsidR="003D238C" w:rsidRPr="004262C1">
        <w:tab/>
      </w:r>
      <w:r w:rsidR="004262C1">
        <w:t xml:space="preserve">         </w:t>
      </w:r>
      <w:r w:rsidRPr="004262C1">
        <w:rPr>
          <w:i/>
        </w:rPr>
        <w:t>Dott.ssa Maria Ponticiello</w:t>
      </w:r>
      <w:r w:rsidR="00085C1D" w:rsidRPr="003770EC">
        <w:rPr>
          <w:sz w:val="16"/>
          <w:szCs w:val="16"/>
        </w:rPr>
        <w:t xml:space="preserve"> </w:t>
      </w:r>
    </w:p>
    <w:p w14:paraId="056D465B" w14:textId="77777777" w:rsidR="003770EC" w:rsidRPr="003770EC" w:rsidRDefault="003770EC" w:rsidP="003770EC">
      <w:pPr>
        <w:jc w:val="right"/>
        <w:rPr>
          <w:sz w:val="16"/>
          <w:szCs w:val="16"/>
        </w:rPr>
      </w:pPr>
      <w:r w:rsidRPr="003770EC">
        <w:rPr>
          <w:sz w:val="16"/>
          <w:szCs w:val="16"/>
        </w:rPr>
        <w:t xml:space="preserve">     (firma autografa sostitutiva a mezzo stampa, ex art. 3, co. 2, </w:t>
      </w:r>
      <w:proofErr w:type="spellStart"/>
      <w:r w:rsidRPr="003770EC">
        <w:rPr>
          <w:sz w:val="16"/>
          <w:szCs w:val="16"/>
        </w:rPr>
        <w:t>D.lgs</w:t>
      </w:r>
      <w:proofErr w:type="spellEnd"/>
      <w:r w:rsidRPr="003770EC">
        <w:rPr>
          <w:sz w:val="16"/>
          <w:szCs w:val="16"/>
        </w:rPr>
        <w:t xml:space="preserve"> 39/93)</w:t>
      </w:r>
    </w:p>
    <w:p w14:paraId="6DC64A6B" w14:textId="6B21DA96" w:rsidR="004C0EF0" w:rsidRPr="003770EC" w:rsidRDefault="004C0EF0" w:rsidP="004C0EF0">
      <w:pPr>
        <w:rPr>
          <w:i/>
          <w:sz w:val="16"/>
          <w:szCs w:val="16"/>
        </w:rPr>
      </w:pPr>
    </w:p>
    <w:p w14:paraId="0CCBA61B" w14:textId="4FD4378E" w:rsidR="004C0EF0" w:rsidRPr="004262C1" w:rsidRDefault="004C0EF0" w:rsidP="004C0EF0">
      <w:pPr>
        <w:ind w:firstLine="708"/>
        <w:rPr>
          <w:sz w:val="22"/>
          <w:szCs w:val="22"/>
        </w:rPr>
      </w:pPr>
      <w:r w:rsidRPr="004262C1">
        <w:rPr>
          <w:sz w:val="22"/>
          <w:szCs w:val="22"/>
        </w:rPr>
        <w:t>Per ricevuta</w:t>
      </w:r>
    </w:p>
    <w:sectPr w:rsidR="004C0EF0" w:rsidRPr="004262C1" w:rsidSect="004262C1">
      <w:footerReference w:type="default" r:id="rId12"/>
      <w:pgSz w:w="11906" w:h="16838"/>
      <w:pgMar w:top="851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EC273" w14:textId="77777777" w:rsidR="00A405EF" w:rsidRDefault="00A405EF" w:rsidP="0049777F">
      <w:r>
        <w:separator/>
      </w:r>
    </w:p>
  </w:endnote>
  <w:endnote w:type="continuationSeparator" w:id="0">
    <w:p w14:paraId="16DBEB8E" w14:textId="77777777" w:rsidR="00A405EF" w:rsidRDefault="00A405EF" w:rsidP="00497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7E13A" w14:textId="77777777" w:rsidR="00D93F13" w:rsidRDefault="00D93F13">
    <w:pPr>
      <w:pStyle w:val="Corpotesto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50A80" w14:textId="77777777" w:rsidR="00A405EF" w:rsidRDefault="00A405EF" w:rsidP="0049777F">
      <w:r>
        <w:separator/>
      </w:r>
    </w:p>
  </w:footnote>
  <w:footnote w:type="continuationSeparator" w:id="0">
    <w:p w14:paraId="25E1B62B" w14:textId="77777777" w:rsidR="00A405EF" w:rsidRDefault="00A405EF" w:rsidP="00497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450C"/>
    <w:multiLevelType w:val="hybridMultilevel"/>
    <w:tmpl w:val="B6264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F2FD3"/>
    <w:multiLevelType w:val="hybridMultilevel"/>
    <w:tmpl w:val="D91EFC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CF2907"/>
    <w:multiLevelType w:val="hybridMultilevel"/>
    <w:tmpl w:val="696E3B50"/>
    <w:lvl w:ilvl="0" w:tplc="AB02E17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186B5C"/>
    <w:multiLevelType w:val="hybridMultilevel"/>
    <w:tmpl w:val="CB82E4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5641B"/>
    <w:multiLevelType w:val="hybridMultilevel"/>
    <w:tmpl w:val="647ED194"/>
    <w:lvl w:ilvl="0" w:tplc="C8B8C9E8">
      <w:start w:val="1"/>
      <w:numFmt w:val="decimal"/>
      <w:lvlText w:val="%1.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4B84891E">
      <w:start w:val="1"/>
      <w:numFmt w:val="lowerLetter"/>
      <w:lvlText w:val="%2)"/>
      <w:lvlJc w:val="left"/>
      <w:pPr>
        <w:ind w:left="1193" w:hanging="41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 w:tplc="AFE2E932">
      <w:numFmt w:val="bullet"/>
      <w:lvlText w:val="•"/>
      <w:lvlJc w:val="left"/>
      <w:pPr>
        <w:ind w:left="2218" w:hanging="411"/>
      </w:pPr>
      <w:rPr>
        <w:rFonts w:hint="default"/>
        <w:lang w:val="it-IT" w:eastAsia="it-IT" w:bidi="it-IT"/>
      </w:rPr>
    </w:lvl>
    <w:lvl w:ilvl="3" w:tplc="BE08D79C">
      <w:numFmt w:val="bullet"/>
      <w:lvlText w:val="•"/>
      <w:lvlJc w:val="left"/>
      <w:pPr>
        <w:ind w:left="3236" w:hanging="411"/>
      </w:pPr>
      <w:rPr>
        <w:rFonts w:hint="default"/>
        <w:lang w:val="it-IT" w:eastAsia="it-IT" w:bidi="it-IT"/>
      </w:rPr>
    </w:lvl>
    <w:lvl w:ilvl="4" w:tplc="24AC4482">
      <w:numFmt w:val="bullet"/>
      <w:lvlText w:val="•"/>
      <w:lvlJc w:val="left"/>
      <w:pPr>
        <w:ind w:left="4255" w:hanging="411"/>
      </w:pPr>
      <w:rPr>
        <w:rFonts w:hint="default"/>
        <w:lang w:val="it-IT" w:eastAsia="it-IT" w:bidi="it-IT"/>
      </w:rPr>
    </w:lvl>
    <w:lvl w:ilvl="5" w:tplc="A718AD1A">
      <w:numFmt w:val="bullet"/>
      <w:lvlText w:val="•"/>
      <w:lvlJc w:val="left"/>
      <w:pPr>
        <w:ind w:left="5273" w:hanging="411"/>
      </w:pPr>
      <w:rPr>
        <w:rFonts w:hint="default"/>
        <w:lang w:val="it-IT" w:eastAsia="it-IT" w:bidi="it-IT"/>
      </w:rPr>
    </w:lvl>
    <w:lvl w:ilvl="6" w:tplc="4D341B62">
      <w:numFmt w:val="bullet"/>
      <w:lvlText w:val="•"/>
      <w:lvlJc w:val="left"/>
      <w:pPr>
        <w:ind w:left="6292" w:hanging="411"/>
      </w:pPr>
      <w:rPr>
        <w:rFonts w:hint="default"/>
        <w:lang w:val="it-IT" w:eastAsia="it-IT" w:bidi="it-IT"/>
      </w:rPr>
    </w:lvl>
    <w:lvl w:ilvl="7" w:tplc="BF943730">
      <w:numFmt w:val="bullet"/>
      <w:lvlText w:val="•"/>
      <w:lvlJc w:val="left"/>
      <w:pPr>
        <w:ind w:left="7310" w:hanging="411"/>
      </w:pPr>
      <w:rPr>
        <w:rFonts w:hint="default"/>
        <w:lang w:val="it-IT" w:eastAsia="it-IT" w:bidi="it-IT"/>
      </w:rPr>
    </w:lvl>
    <w:lvl w:ilvl="8" w:tplc="B8E47532">
      <w:numFmt w:val="bullet"/>
      <w:lvlText w:val="•"/>
      <w:lvlJc w:val="left"/>
      <w:pPr>
        <w:ind w:left="8329" w:hanging="411"/>
      </w:pPr>
      <w:rPr>
        <w:rFonts w:hint="default"/>
        <w:lang w:val="it-IT" w:eastAsia="it-IT" w:bidi="it-IT"/>
      </w:rPr>
    </w:lvl>
  </w:abstractNum>
  <w:abstractNum w:abstractNumId="5" w15:restartNumberingAfterBreak="0">
    <w:nsid w:val="2D4C0854"/>
    <w:multiLevelType w:val="hybridMultilevel"/>
    <w:tmpl w:val="F34668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50084"/>
    <w:multiLevelType w:val="hybridMultilevel"/>
    <w:tmpl w:val="F5CC3A54"/>
    <w:lvl w:ilvl="0" w:tplc="0410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 w16cid:durableId="254167256">
    <w:abstractNumId w:val="2"/>
  </w:num>
  <w:num w:numId="2" w16cid:durableId="1543176791">
    <w:abstractNumId w:val="5"/>
  </w:num>
  <w:num w:numId="3" w16cid:durableId="13184556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3399997">
    <w:abstractNumId w:val="4"/>
  </w:num>
  <w:num w:numId="5" w16cid:durableId="1306468914">
    <w:abstractNumId w:val="6"/>
  </w:num>
  <w:num w:numId="6" w16cid:durableId="195630781">
    <w:abstractNumId w:val="3"/>
  </w:num>
  <w:num w:numId="7" w16cid:durableId="960963638">
    <w:abstractNumId w:val="1"/>
  </w:num>
  <w:num w:numId="8" w16cid:durableId="654992863">
    <w:abstractNumId w:val="7"/>
  </w:num>
  <w:num w:numId="9" w16cid:durableId="103982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57"/>
    <w:rsid w:val="000014CF"/>
    <w:rsid w:val="00014DD1"/>
    <w:rsid w:val="0002098D"/>
    <w:rsid w:val="00030A22"/>
    <w:rsid w:val="000463A9"/>
    <w:rsid w:val="000465D1"/>
    <w:rsid w:val="0006600E"/>
    <w:rsid w:val="00084C17"/>
    <w:rsid w:val="00085A8A"/>
    <w:rsid w:val="00085C1D"/>
    <w:rsid w:val="0009069E"/>
    <w:rsid w:val="00095FE7"/>
    <w:rsid w:val="000A743E"/>
    <w:rsid w:val="000A76D1"/>
    <w:rsid w:val="000D5C02"/>
    <w:rsid w:val="000D6E02"/>
    <w:rsid w:val="000E1CCD"/>
    <w:rsid w:val="000E2A85"/>
    <w:rsid w:val="000E6DE1"/>
    <w:rsid w:val="000F57BE"/>
    <w:rsid w:val="000F5A4A"/>
    <w:rsid w:val="00101568"/>
    <w:rsid w:val="00105BF7"/>
    <w:rsid w:val="00107021"/>
    <w:rsid w:val="00110B3B"/>
    <w:rsid w:val="0011232B"/>
    <w:rsid w:val="00114DEC"/>
    <w:rsid w:val="00116029"/>
    <w:rsid w:val="0012602D"/>
    <w:rsid w:val="001423CA"/>
    <w:rsid w:val="00143613"/>
    <w:rsid w:val="00150C1F"/>
    <w:rsid w:val="00154014"/>
    <w:rsid w:val="0016515E"/>
    <w:rsid w:val="00170C4F"/>
    <w:rsid w:val="0017621F"/>
    <w:rsid w:val="0017630F"/>
    <w:rsid w:val="001816CE"/>
    <w:rsid w:val="00186E10"/>
    <w:rsid w:val="001872A3"/>
    <w:rsid w:val="0019081B"/>
    <w:rsid w:val="00196F32"/>
    <w:rsid w:val="001A2C48"/>
    <w:rsid w:val="001A3925"/>
    <w:rsid w:val="001B22A3"/>
    <w:rsid w:val="001B35D1"/>
    <w:rsid w:val="001B52AD"/>
    <w:rsid w:val="001E773E"/>
    <w:rsid w:val="001F19F8"/>
    <w:rsid w:val="0020137D"/>
    <w:rsid w:val="00202173"/>
    <w:rsid w:val="00202B3D"/>
    <w:rsid w:val="00214DCC"/>
    <w:rsid w:val="002271A9"/>
    <w:rsid w:val="00230016"/>
    <w:rsid w:val="00230F9E"/>
    <w:rsid w:val="00240C1F"/>
    <w:rsid w:val="00241B5A"/>
    <w:rsid w:val="002427E5"/>
    <w:rsid w:val="00261E07"/>
    <w:rsid w:val="00262A9A"/>
    <w:rsid w:val="002711C2"/>
    <w:rsid w:val="00275C9B"/>
    <w:rsid w:val="002934EF"/>
    <w:rsid w:val="002944CB"/>
    <w:rsid w:val="002969E9"/>
    <w:rsid w:val="002A3635"/>
    <w:rsid w:val="002A627B"/>
    <w:rsid w:val="002B4B37"/>
    <w:rsid w:val="002B57E1"/>
    <w:rsid w:val="002D1455"/>
    <w:rsid w:val="002E69E0"/>
    <w:rsid w:val="002E6CE8"/>
    <w:rsid w:val="002F5049"/>
    <w:rsid w:val="00312D21"/>
    <w:rsid w:val="00322103"/>
    <w:rsid w:val="0033298A"/>
    <w:rsid w:val="003462A9"/>
    <w:rsid w:val="00352999"/>
    <w:rsid w:val="003547F2"/>
    <w:rsid w:val="00355747"/>
    <w:rsid w:val="003561B6"/>
    <w:rsid w:val="00357031"/>
    <w:rsid w:val="00361CD2"/>
    <w:rsid w:val="00366D59"/>
    <w:rsid w:val="003770EC"/>
    <w:rsid w:val="003778EA"/>
    <w:rsid w:val="00382088"/>
    <w:rsid w:val="003C0C7C"/>
    <w:rsid w:val="003D238C"/>
    <w:rsid w:val="003D2D2F"/>
    <w:rsid w:val="003E18FE"/>
    <w:rsid w:val="003F7D9A"/>
    <w:rsid w:val="00403A0B"/>
    <w:rsid w:val="00415B5F"/>
    <w:rsid w:val="00423950"/>
    <w:rsid w:val="004262C1"/>
    <w:rsid w:val="00431693"/>
    <w:rsid w:val="0043437B"/>
    <w:rsid w:val="00440003"/>
    <w:rsid w:val="004409D9"/>
    <w:rsid w:val="00442F00"/>
    <w:rsid w:val="00443B4C"/>
    <w:rsid w:val="00446945"/>
    <w:rsid w:val="004516B5"/>
    <w:rsid w:val="00465F39"/>
    <w:rsid w:val="004668F3"/>
    <w:rsid w:val="00467A02"/>
    <w:rsid w:val="0049777F"/>
    <w:rsid w:val="004A651E"/>
    <w:rsid w:val="004B01F0"/>
    <w:rsid w:val="004B6A98"/>
    <w:rsid w:val="004C0EF0"/>
    <w:rsid w:val="004D0F03"/>
    <w:rsid w:val="004F7A6A"/>
    <w:rsid w:val="005019CA"/>
    <w:rsid w:val="00502BC9"/>
    <w:rsid w:val="005046B9"/>
    <w:rsid w:val="00513305"/>
    <w:rsid w:val="005142FF"/>
    <w:rsid w:val="00517138"/>
    <w:rsid w:val="00526EA0"/>
    <w:rsid w:val="00536E3B"/>
    <w:rsid w:val="00537C39"/>
    <w:rsid w:val="00541B38"/>
    <w:rsid w:val="0055350D"/>
    <w:rsid w:val="005A43AD"/>
    <w:rsid w:val="005C1AF3"/>
    <w:rsid w:val="005C5D18"/>
    <w:rsid w:val="005F4578"/>
    <w:rsid w:val="006017D1"/>
    <w:rsid w:val="00617DC6"/>
    <w:rsid w:val="0062179B"/>
    <w:rsid w:val="00631E30"/>
    <w:rsid w:val="006571F4"/>
    <w:rsid w:val="00663458"/>
    <w:rsid w:val="00664426"/>
    <w:rsid w:val="00666F4C"/>
    <w:rsid w:val="006714FC"/>
    <w:rsid w:val="00672F99"/>
    <w:rsid w:val="00684C5D"/>
    <w:rsid w:val="006914B6"/>
    <w:rsid w:val="00691611"/>
    <w:rsid w:val="00693056"/>
    <w:rsid w:val="00694860"/>
    <w:rsid w:val="00694CDF"/>
    <w:rsid w:val="006A3A5C"/>
    <w:rsid w:val="006A5830"/>
    <w:rsid w:val="006B3D96"/>
    <w:rsid w:val="006C1287"/>
    <w:rsid w:val="006D4E43"/>
    <w:rsid w:val="006E0265"/>
    <w:rsid w:val="006E1877"/>
    <w:rsid w:val="006F4DD9"/>
    <w:rsid w:val="006F7043"/>
    <w:rsid w:val="00713FA9"/>
    <w:rsid w:val="007154F7"/>
    <w:rsid w:val="00717391"/>
    <w:rsid w:val="00747788"/>
    <w:rsid w:val="00755F39"/>
    <w:rsid w:val="0076512F"/>
    <w:rsid w:val="007720D1"/>
    <w:rsid w:val="00794127"/>
    <w:rsid w:val="00797A39"/>
    <w:rsid w:val="007B36F5"/>
    <w:rsid w:val="007B4540"/>
    <w:rsid w:val="007C2509"/>
    <w:rsid w:val="007C4E2D"/>
    <w:rsid w:val="007D23D8"/>
    <w:rsid w:val="007D53A4"/>
    <w:rsid w:val="008000CA"/>
    <w:rsid w:val="00805D3B"/>
    <w:rsid w:val="00805E25"/>
    <w:rsid w:val="00810FCB"/>
    <w:rsid w:val="008211C6"/>
    <w:rsid w:val="00824D94"/>
    <w:rsid w:val="00826DA0"/>
    <w:rsid w:val="0084775A"/>
    <w:rsid w:val="00853530"/>
    <w:rsid w:val="00855F97"/>
    <w:rsid w:val="00857485"/>
    <w:rsid w:val="00870513"/>
    <w:rsid w:val="00875977"/>
    <w:rsid w:val="008767DC"/>
    <w:rsid w:val="00877B92"/>
    <w:rsid w:val="008838C5"/>
    <w:rsid w:val="008B765C"/>
    <w:rsid w:val="008C0434"/>
    <w:rsid w:val="008C320F"/>
    <w:rsid w:val="008D0CED"/>
    <w:rsid w:val="008E0BE4"/>
    <w:rsid w:val="00910FF8"/>
    <w:rsid w:val="009271C9"/>
    <w:rsid w:val="0092780B"/>
    <w:rsid w:val="009336C5"/>
    <w:rsid w:val="009545C7"/>
    <w:rsid w:val="00961623"/>
    <w:rsid w:val="00967281"/>
    <w:rsid w:val="0097058D"/>
    <w:rsid w:val="00977FD1"/>
    <w:rsid w:val="009800E7"/>
    <w:rsid w:val="0098483E"/>
    <w:rsid w:val="0098630F"/>
    <w:rsid w:val="00987581"/>
    <w:rsid w:val="0099209D"/>
    <w:rsid w:val="00994B68"/>
    <w:rsid w:val="0099555E"/>
    <w:rsid w:val="00995FCE"/>
    <w:rsid w:val="009A15AF"/>
    <w:rsid w:val="009C1344"/>
    <w:rsid w:val="009D6207"/>
    <w:rsid w:val="009E7B0A"/>
    <w:rsid w:val="00A0121F"/>
    <w:rsid w:val="00A03F1E"/>
    <w:rsid w:val="00A05413"/>
    <w:rsid w:val="00A12AD6"/>
    <w:rsid w:val="00A22218"/>
    <w:rsid w:val="00A2349F"/>
    <w:rsid w:val="00A32A66"/>
    <w:rsid w:val="00A405EF"/>
    <w:rsid w:val="00A62777"/>
    <w:rsid w:val="00A7138C"/>
    <w:rsid w:val="00A7773B"/>
    <w:rsid w:val="00A85482"/>
    <w:rsid w:val="00A87AC0"/>
    <w:rsid w:val="00AA2F6E"/>
    <w:rsid w:val="00AA7464"/>
    <w:rsid w:val="00AB3C7E"/>
    <w:rsid w:val="00AC000E"/>
    <w:rsid w:val="00AC0158"/>
    <w:rsid w:val="00AD0B51"/>
    <w:rsid w:val="00AD0CB1"/>
    <w:rsid w:val="00AD65D7"/>
    <w:rsid w:val="00AE5017"/>
    <w:rsid w:val="00B020A2"/>
    <w:rsid w:val="00B02D7E"/>
    <w:rsid w:val="00B26DFB"/>
    <w:rsid w:val="00B34F37"/>
    <w:rsid w:val="00B43C5C"/>
    <w:rsid w:val="00B56676"/>
    <w:rsid w:val="00B604F9"/>
    <w:rsid w:val="00B66EFF"/>
    <w:rsid w:val="00B73BD6"/>
    <w:rsid w:val="00B7531C"/>
    <w:rsid w:val="00B94FA1"/>
    <w:rsid w:val="00B95235"/>
    <w:rsid w:val="00B96CC9"/>
    <w:rsid w:val="00BB1106"/>
    <w:rsid w:val="00BB1D0F"/>
    <w:rsid w:val="00BC417A"/>
    <w:rsid w:val="00BD0AD3"/>
    <w:rsid w:val="00BD3412"/>
    <w:rsid w:val="00BD38BE"/>
    <w:rsid w:val="00BD5D9A"/>
    <w:rsid w:val="00BE7DA4"/>
    <w:rsid w:val="00BE7FE2"/>
    <w:rsid w:val="00C03478"/>
    <w:rsid w:val="00C140D3"/>
    <w:rsid w:val="00C22AE0"/>
    <w:rsid w:val="00C25468"/>
    <w:rsid w:val="00C25D69"/>
    <w:rsid w:val="00C43CFD"/>
    <w:rsid w:val="00C645F9"/>
    <w:rsid w:val="00C67657"/>
    <w:rsid w:val="00C87E99"/>
    <w:rsid w:val="00C92029"/>
    <w:rsid w:val="00CA000F"/>
    <w:rsid w:val="00CB667A"/>
    <w:rsid w:val="00CD50E8"/>
    <w:rsid w:val="00CF73DB"/>
    <w:rsid w:val="00D0483A"/>
    <w:rsid w:val="00D13CAE"/>
    <w:rsid w:val="00D16469"/>
    <w:rsid w:val="00D20EBD"/>
    <w:rsid w:val="00D279B8"/>
    <w:rsid w:val="00D36848"/>
    <w:rsid w:val="00D42EA0"/>
    <w:rsid w:val="00D511CA"/>
    <w:rsid w:val="00D518FE"/>
    <w:rsid w:val="00D53ED4"/>
    <w:rsid w:val="00D55096"/>
    <w:rsid w:val="00D57938"/>
    <w:rsid w:val="00D64609"/>
    <w:rsid w:val="00D803A6"/>
    <w:rsid w:val="00D93F13"/>
    <w:rsid w:val="00DB3508"/>
    <w:rsid w:val="00DB3945"/>
    <w:rsid w:val="00DB743F"/>
    <w:rsid w:val="00DD0BFD"/>
    <w:rsid w:val="00DD1B5F"/>
    <w:rsid w:val="00DE0969"/>
    <w:rsid w:val="00DE5F13"/>
    <w:rsid w:val="00E07779"/>
    <w:rsid w:val="00E127E2"/>
    <w:rsid w:val="00E25657"/>
    <w:rsid w:val="00E26387"/>
    <w:rsid w:val="00E26D5E"/>
    <w:rsid w:val="00E30939"/>
    <w:rsid w:val="00E34E0C"/>
    <w:rsid w:val="00E362A6"/>
    <w:rsid w:val="00E463D9"/>
    <w:rsid w:val="00E47C1A"/>
    <w:rsid w:val="00E5178C"/>
    <w:rsid w:val="00E54218"/>
    <w:rsid w:val="00E6246B"/>
    <w:rsid w:val="00E66D41"/>
    <w:rsid w:val="00E74D75"/>
    <w:rsid w:val="00E7604C"/>
    <w:rsid w:val="00E87149"/>
    <w:rsid w:val="00E936C9"/>
    <w:rsid w:val="00EA0207"/>
    <w:rsid w:val="00EA17BA"/>
    <w:rsid w:val="00EB0798"/>
    <w:rsid w:val="00EB34F8"/>
    <w:rsid w:val="00EB4AF3"/>
    <w:rsid w:val="00EE550C"/>
    <w:rsid w:val="00EE5F3A"/>
    <w:rsid w:val="00EE5F75"/>
    <w:rsid w:val="00EE6F90"/>
    <w:rsid w:val="00EF514A"/>
    <w:rsid w:val="00EF5F2C"/>
    <w:rsid w:val="00F06E08"/>
    <w:rsid w:val="00F13D06"/>
    <w:rsid w:val="00F168F1"/>
    <w:rsid w:val="00F20FE3"/>
    <w:rsid w:val="00F339F9"/>
    <w:rsid w:val="00F35081"/>
    <w:rsid w:val="00F42EDD"/>
    <w:rsid w:val="00F5349F"/>
    <w:rsid w:val="00F54C94"/>
    <w:rsid w:val="00F74DF3"/>
    <w:rsid w:val="00F80673"/>
    <w:rsid w:val="00FA605C"/>
    <w:rsid w:val="00FB02DC"/>
    <w:rsid w:val="00FB1C6D"/>
    <w:rsid w:val="00FB4BDD"/>
    <w:rsid w:val="00FB5D5F"/>
    <w:rsid w:val="00FC6670"/>
    <w:rsid w:val="00FD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E674"/>
  <w15:docId w15:val="{6AED2CF3-ACAC-4956-A93A-92598E11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20A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020A2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020A2"/>
    <w:pPr>
      <w:jc w:val="center"/>
    </w:pPr>
    <w:rPr>
      <w:rFonts w:ascii="Mistral" w:hAnsi="Mistral"/>
      <w:sz w:val="36"/>
      <w:szCs w:val="52"/>
    </w:rPr>
  </w:style>
  <w:style w:type="character" w:customStyle="1" w:styleId="TitoloCarattere">
    <w:name w:val="Titolo Carattere"/>
    <w:link w:val="Titolo"/>
    <w:rsid w:val="00B020A2"/>
    <w:rPr>
      <w:rFonts w:ascii="Mistral" w:eastAsia="Times New Roman" w:hAnsi="Mistral" w:cs="Times New Roman"/>
      <w:sz w:val="36"/>
      <w:szCs w:val="52"/>
      <w:lang w:eastAsia="it-IT"/>
    </w:rPr>
  </w:style>
  <w:style w:type="paragraph" w:styleId="Sottotitolo">
    <w:name w:val="Subtitle"/>
    <w:basedOn w:val="Normale"/>
    <w:link w:val="SottotitoloCarattere"/>
    <w:qFormat/>
    <w:rsid w:val="00B020A2"/>
    <w:pPr>
      <w:jc w:val="center"/>
    </w:pPr>
    <w:rPr>
      <w:rFonts w:ascii="Mistral" w:hAnsi="Mistral"/>
      <w:sz w:val="28"/>
      <w:szCs w:val="52"/>
    </w:rPr>
  </w:style>
  <w:style w:type="character" w:customStyle="1" w:styleId="SottotitoloCarattere">
    <w:name w:val="Sottotitolo Carattere"/>
    <w:link w:val="Sottotitolo"/>
    <w:rsid w:val="00B020A2"/>
    <w:rPr>
      <w:rFonts w:ascii="Mistral" w:eastAsia="Times New Roman" w:hAnsi="Mistral" w:cs="Times New Roman"/>
      <w:sz w:val="28"/>
      <w:szCs w:val="5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F1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03F1E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DB3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838C5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8838C5"/>
    <w:rPr>
      <w:b/>
      <w:bCs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85C1D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5C1D"/>
    <w:rPr>
      <w:rFonts w:ascii="Times New Roman" w:eastAsia="Times New Roman" w:hAnsi="Times New Roman"/>
      <w:sz w:val="24"/>
      <w:szCs w:val="24"/>
      <w:lang w:bidi="it-IT"/>
    </w:rPr>
  </w:style>
  <w:style w:type="paragraph" w:styleId="Nessunaspaziatura">
    <w:name w:val="No Spacing"/>
    <w:uiPriority w:val="99"/>
    <w:qFormat/>
    <w:rsid w:val="00085C1D"/>
    <w:rPr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DD0BFD"/>
    <w:pPr>
      <w:widowControl w:val="0"/>
      <w:autoSpaceDE w:val="0"/>
      <w:autoSpaceDN w:val="0"/>
      <w:ind w:right="610"/>
      <w:jc w:val="right"/>
      <w:outlineLvl w:val="1"/>
    </w:pPr>
    <w:rPr>
      <w:rFonts w:ascii="Calibri" w:eastAsia="Calibri" w:hAnsi="Calibri" w:cs="Calibri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99"/>
    <w:qFormat/>
    <w:rsid w:val="00DD0BFD"/>
    <w:pPr>
      <w:widowControl w:val="0"/>
      <w:autoSpaceDE w:val="0"/>
      <w:autoSpaceDN w:val="0"/>
      <w:ind w:left="1193" w:hanging="360"/>
      <w:jc w:val="both"/>
    </w:pPr>
    <w:rPr>
      <w:rFonts w:ascii="Calibri" w:eastAsia="Calibri" w:hAnsi="Calibri" w:cs="Calibri"/>
      <w:sz w:val="22"/>
      <w:szCs w:val="22"/>
      <w:lang w:bidi="it-IT"/>
    </w:rPr>
  </w:style>
  <w:style w:type="character" w:styleId="Enfasicorsivo">
    <w:name w:val="Emphasis"/>
    <w:basedOn w:val="Carpredefinitoparagrafo"/>
    <w:uiPriority w:val="20"/>
    <w:qFormat/>
    <w:rsid w:val="009C1344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1763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7630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paragraph" w:customStyle="1" w:styleId="Default">
    <w:name w:val="Default"/>
    <w:uiPriority w:val="99"/>
    <w:rsid w:val="00631E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22103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2103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D23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238C"/>
    <w:rPr>
      <w:rFonts w:ascii="Times New Roman" w:eastAsia="Times New Roman" w:hAnsi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7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ltic84900n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tic84900n@pec.istruzione.it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igente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1E5B0-74E6-4314-9804-E4D77636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0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2953</CharactersWithSpaces>
  <SharedDoc>false</SharedDoc>
  <HLinks>
    <vt:vector size="12" baseType="variant">
      <vt:variant>
        <vt:i4>917622</vt:i4>
      </vt:variant>
      <vt:variant>
        <vt:i4>3</vt:i4>
      </vt:variant>
      <vt:variant>
        <vt:i4>0</vt:i4>
      </vt:variant>
      <vt:variant>
        <vt:i4>5</vt:i4>
      </vt:variant>
      <vt:variant>
        <vt:lpwstr>mailto:ltic84900n@istruzione.it</vt:lpwstr>
      </vt:variant>
      <vt:variant>
        <vt:lpwstr/>
      </vt:variant>
      <vt:variant>
        <vt:i4>4522085</vt:i4>
      </vt:variant>
      <vt:variant>
        <vt:i4>0</vt:i4>
      </vt:variant>
      <vt:variant>
        <vt:i4>0</vt:i4>
      </vt:variant>
      <vt:variant>
        <vt:i4>5</vt:i4>
      </vt:variant>
      <vt:variant>
        <vt:lpwstr>mailto:ltic84900n@pec.istruzione.it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office1</cp:lastModifiedBy>
  <cp:revision>9</cp:revision>
  <cp:lastPrinted>2022-09-15T09:03:00Z</cp:lastPrinted>
  <dcterms:created xsi:type="dcterms:W3CDTF">2022-09-08T08:18:00Z</dcterms:created>
  <dcterms:modified xsi:type="dcterms:W3CDTF">2025-08-25T10:43:00Z</dcterms:modified>
</cp:coreProperties>
</file>