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6645"/>
        <w:gridCol w:w="1551"/>
      </w:tblGrid>
      <w:tr w:rsidR="00476477" w:rsidRPr="00476477" w14:paraId="713BEFD3" w14:textId="77777777">
        <w:trPr>
          <w:trHeight w:val="2689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2BE0" w14:textId="77777777" w:rsidR="00476477" w:rsidRPr="00476477" w:rsidRDefault="00476477" w:rsidP="00476477">
            <w:pPr>
              <w:rPr>
                <w:color w:val="000000"/>
                <w:sz w:val="22"/>
                <w:szCs w:val="22"/>
              </w:rPr>
            </w:pPr>
          </w:p>
          <w:p w14:paraId="7F6508F0" w14:textId="77777777" w:rsidR="00476477" w:rsidRPr="00476477" w:rsidRDefault="00476477" w:rsidP="00476477">
            <w:pPr>
              <w:rPr>
                <w:color w:val="000000"/>
                <w:sz w:val="22"/>
                <w:szCs w:val="22"/>
              </w:rPr>
            </w:pPr>
          </w:p>
          <w:p w14:paraId="6214D3D9" w14:textId="77777777" w:rsidR="00476477" w:rsidRPr="00476477" w:rsidRDefault="00476477" w:rsidP="00476477">
            <w:pPr>
              <w:rPr>
                <w:color w:val="000000"/>
                <w:sz w:val="22"/>
                <w:szCs w:val="22"/>
              </w:rPr>
            </w:pPr>
          </w:p>
          <w:p w14:paraId="541024FD" w14:textId="77777777" w:rsidR="00476477" w:rsidRPr="00476477" w:rsidRDefault="00476477" w:rsidP="00476477">
            <w:pPr>
              <w:jc w:val="center"/>
              <w:rPr>
                <w:color w:val="000000"/>
                <w:sz w:val="22"/>
                <w:szCs w:val="22"/>
              </w:rPr>
            </w:pPr>
            <w:r w:rsidRPr="00476477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236C72E8" wp14:editId="74D27B34">
                  <wp:extent cx="542925" cy="600075"/>
                  <wp:effectExtent l="0" t="0" r="9525" b="9525"/>
                  <wp:docPr id="3" name="Immagine 2" descr="Immagine che contiene emblema, logo, simbolo&#10;&#10;Il contenuto generato dall'IA potrebbe non essere corrett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 che contiene emblema, logo, simbolo&#10;&#10;Il contenuto generato dall'IA potrebbe non essere corretto.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67F31A" w14:textId="77777777" w:rsidR="00476477" w:rsidRPr="00476477" w:rsidRDefault="00476477" w:rsidP="0047647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E338" w14:textId="77777777" w:rsidR="00476477" w:rsidRPr="00476477" w:rsidRDefault="00476477" w:rsidP="00476477">
            <w:pPr>
              <w:spacing w:before="120"/>
              <w:jc w:val="center"/>
              <w:rPr>
                <w:b/>
                <w:i/>
              </w:rPr>
            </w:pPr>
            <w:r w:rsidRPr="00476477">
              <w:rPr>
                <w:b/>
                <w:i/>
              </w:rPr>
              <w:t>Ministero dell’Istruzione e del Merito</w:t>
            </w:r>
          </w:p>
          <w:p w14:paraId="1E4AACB8" w14:textId="77777777" w:rsidR="00476477" w:rsidRPr="00476477" w:rsidRDefault="00476477" w:rsidP="00476477">
            <w:pPr>
              <w:jc w:val="center"/>
              <w:rPr>
                <w:i/>
              </w:rPr>
            </w:pPr>
            <w:r w:rsidRPr="00476477">
              <w:rPr>
                <w:i/>
              </w:rPr>
              <w:t>Ufficio Scolastico Regionale per il Lazio</w:t>
            </w:r>
          </w:p>
          <w:p w14:paraId="31D0CC5C" w14:textId="77777777" w:rsidR="00476477" w:rsidRPr="00476477" w:rsidRDefault="00476477" w:rsidP="00476477">
            <w:pPr>
              <w:jc w:val="center"/>
              <w:rPr>
                <w:i/>
              </w:rPr>
            </w:pPr>
            <w:r w:rsidRPr="00476477">
              <w:rPr>
                <w:i/>
              </w:rPr>
              <w:t xml:space="preserve">Istituto Comprensivo Statale N. 12  Borgo </w:t>
            </w:r>
            <w:proofErr w:type="spellStart"/>
            <w:r w:rsidRPr="00476477">
              <w:rPr>
                <w:i/>
              </w:rPr>
              <w:t>Faiti</w:t>
            </w:r>
            <w:proofErr w:type="spellEnd"/>
          </w:p>
          <w:p w14:paraId="323CC422" w14:textId="77777777" w:rsidR="00476477" w:rsidRPr="00476477" w:rsidRDefault="00476477" w:rsidP="00476477">
            <w:pPr>
              <w:jc w:val="center"/>
              <w:rPr>
                <w:i/>
                <w:szCs w:val="52"/>
              </w:rPr>
            </w:pPr>
            <w:r w:rsidRPr="00476477">
              <w:rPr>
                <w:i/>
                <w:szCs w:val="52"/>
              </w:rPr>
              <w:t xml:space="preserve">04100 – </w:t>
            </w:r>
            <w:proofErr w:type="spellStart"/>
            <w:r w:rsidRPr="00476477">
              <w:rPr>
                <w:i/>
                <w:szCs w:val="52"/>
              </w:rPr>
              <w:t>B.go</w:t>
            </w:r>
            <w:proofErr w:type="spellEnd"/>
            <w:r w:rsidRPr="00476477">
              <w:rPr>
                <w:i/>
                <w:szCs w:val="52"/>
              </w:rPr>
              <w:t xml:space="preserve"> </w:t>
            </w:r>
            <w:proofErr w:type="spellStart"/>
            <w:r w:rsidRPr="00476477">
              <w:rPr>
                <w:i/>
                <w:szCs w:val="52"/>
              </w:rPr>
              <w:t>Faiti</w:t>
            </w:r>
            <w:proofErr w:type="spellEnd"/>
            <w:r w:rsidRPr="00476477">
              <w:rPr>
                <w:i/>
                <w:szCs w:val="52"/>
              </w:rPr>
              <w:t xml:space="preserve"> (LT) – Via Frangipane snc</w:t>
            </w:r>
          </w:p>
          <w:p w14:paraId="603D169B" w14:textId="77777777" w:rsidR="00476477" w:rsidRPr="00476477" w:rsidRDefault="00476477" w:rsidP="00476477">
            <w:pPr>
              <w:jc w:val="center"/>
              <w:rPr>
                <w:i/>
                <w:szCs w:val="52"/>
                <w:lang w:val="en-US"/>
              </w:rPr>
            </w:pPr>
            <w:r w:rsidRPr="00476477">
              <w:rPr>
                <w:i/>
                <w:szCs w:val="52"/>
                <w:lang w:val="en-US"/>
              </w:rPr>
              <w:t>C.F. 91124390591 –C.M. LTIC84900N</w:t>
            </w:r>
          </w:p>
          <w:p w14:paraId="22991260" w14:textId="77777777" w:rsidR="00476477" w:rsidRPr="00476477" w:rsidRDefault="00476477" w:rsidP="00476477">
            <w:pPr>
              <w:jc w:val="center"/>
              <w:rPr>
                <w:i/>
                <w:color w:val="000000"/>
                <w:sz w:val="22"/>
                <w:szCs w:val="22"/>
                <w:lang w:val="en-US"/>
              </w:rPr>
            </w:pPr>
            <w:r w:rsidRPr="00476477">
              <w:rPr>
                <w:i/>
                <w:color w:val="000000"/>
                <w:sz w:val="22"/>
                <w:szCs w:val="20"/>
                <w:lang w:val="en-US"/>
              </w:rPr>
              <w:t xml:space="preserve">Tel. </w:t>
            </w:r>
            <w:r w:rsidRPr="00476477">
              <w:rPr>
                <w:i/>
                <w:color w:val="000000"/>
                <w:sz w:val="22"/>
                <w:szCs w:val="22"/>
                <w:lang w:val="en-US"/>
              </w:rPr>
              <w:t>0773 258792</w:t>
            </w:r>
            <w:r w:rsidRPr="00476477">
              <w:rPr>
                <w:i/>
                <w:color w:val="000000"/>
                <w:sz w:val="22"/>
                <w:szCs w:val="20"/>
                <w:lang w:val="en-US"/>
              </w:rPr>
              <w:t xml:space="preserve"> – Fax </w:t>
            </w:r>
            <w:r w:rsidRPr="00476477">
              <w:rPr>
                <w:i/>
                <w:color w:val="000000"/>
                <w:sz w:val="22"/>
                <w:szCs w:val="22"/>
                <w:lang w:val="en-US"/>
              </w:rPr>
              <w:t xml:space="preserve">0773 1871355 –- </w:t>
            </w:r>
            <w:hyperlink r:id="rId9" w:history="1">
              <w:r w:rsidRPr="00476477">
                <w:rPr>
                  <w:i/>
                  <w:color w:val="0000FF"/>
                  <w:sz w:val="22"/>
                  <w:szCs w:val="22"/>
                  <w:u w:val="single"/>
                  <w:lang w:val="en-US"/>
                </w:rPr>
                <w:t>ltic84900n@pec.istruzione.it</w:t>
              </w:r>
            </w:hyperlink>
            <w:r w:rsidRPr="00476477">
              <w:rPr>
                <w:i/>
                <w:color w:val="000000"/>
                <w:sz w:val="22"/>
                <w:szCs w:val="22"/>
                <w:lang w:val="en-US"/>
              </w:rPr>
              <w:t xml:space="preserve">  </w:t>
            </w:r>
            <w:hyperlink r:id="rId10" w:history="1">
              <w:r w:rsidRPr="00476477">
                <w:rPr>
                  <w:i/>
                  <w:color w:val="0000FF"/>
                  <w:sz w:val="22"/>
                  <w:szCs w:val="22"/>
                  <w:u w:val="single"/>
                  <w:lang w:val="en-US"/>
                </w:rPr>
                <w:t>ltic84900n@istruzione.it</w:t>
              </w:r>
            </w:hyperlink>
            <w:r w:rsidRPr="00476477">
              <w:rPr>
                <w:i/>
                <w:color w:val="000000"/>
                <w:sz w:val="22"/>
                <w:szCs w:val="22"/>
                <w:lang w:val="en-US"/>
              </w:rPr>
              <w:t xml:space="preserve">  – http://www.icborgofaiti.edu.it</w:t>
            </w:r>
          </w:p>
          <w:p w14:paraId="6562AD16" w14:textId="77777777" w:rsidR="00476477" w:rsidRPr="00476477" w:rsidRDefault="00476477" w:rsidP="00476477">
            <w:pPr>
              <w:rPr>
                <w:b/>
                <w:color w:val="000000"/>
              </w:rPr>
            </w:pPr>
            <w:r w:rsidRPr="00476477">
              <w:rPr>
                <w:i/>
                <w:color w:val="000000"/>
                <w:lang w:val="en-US"/>
              </w:rPr>
              <w:t xml:space="preserve">                       </w:t>
            </w:r>
            <w:r w:rsidRPr="00476477">
              <w:rPr>
                <w:i/>
                <w:color w:val="000000"/>
              </w:rPr>
              <w:t xml:space="preserve">Codice Univoco Ufficio </w:t>
            </w:r>
            <w:r w:rsidRPr="00476477">
              <w:rPr>
                <w:b/>
                <w:color w:val="000000"/>
              </w:rPr>
              <w:t xml:space="preserve">UF2DEB </w:t>
            </w:r>
          </w:p>
          <w:p w14:paraId="15971862" w14:textId="77777777" w:rsidR="00476477" w:rsidRPr="00476477" w:rsidRDefault="00476477" w:rsidP="00476477">
            <w:pPr>
              <w:jc w:val="center"/>
              <w:rPr>
                <w:color w:val="000000"/>
                <w:sz w:val="22"/>
                <w:szCs w:val="22"/>
              </w:rPr>
            </w:pPr>
            <w:r w:rsidRPr="00476477">
              <w:rPr>
                <w:b/>
                <w:color w:val="000000"/>
              </w:rPr>
              <w:t>IBAN:  IT89G0103014700000004358066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36F3" w14:textId="77777777" w:rsidR="00476477" w:rsidRPr="00476477" w:rsidRDefault="00476477" w:rsidP="00476477">
            <w:pPr>
              <w:rPr>
                <w:color w:val="000000"/>
                <w:sz w:val="22"/>
                <w:szCs w:val="22"/>
              </w:rPr>
            </w:pPr>
            <w:r w:rsidRPr="00476477"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4A4B29" wp14:editId="7832599B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2495" cy="922655"/>
                      <wp:effectExtent l="0" t="0" r="6985" b="8890"/>
                      <wp:wrapNone/>
                      <wp:docPr id="162204425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2495" cy="922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6AF749" w14:textId="77777777" w:rsidR="00476477" w:rsidRDefault="00476477" w:rsidP="00476477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B9D68BC" wp14:editId="40C7DD7F">
                                        <wp:extent cx="733425" cy="714375"/>
                                        <wp:effectExtent l="0" t="0" r="9525" b="9525"/>
                                        <wp:docPr id="4" name="Immagin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0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3425" cy="714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Overflow="clip" horzOverflow="clip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74A4B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85pt;height:72.6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" stroked="f">
                      <v:path arrowok="t"/>
                      <v:textbox style="mso-fit-shape-to-text:t">
                        <w:txbxContent>
                          <w:p w14:paraId="0D6AF749" w14:textId="77777777" w:rsidR="00476477" w:rsidRDefault="00476477" w:rsidP="0047647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9D68BC" wp14:editId="40C7DD7F">
                                  <wp:extent cx="733425" cy="714375"/>
                                  <wp:effectExtent l="0" t="0" r="9525" b="9525"/>
                                  <wp:docPr id="4" name="Immagin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47A3C53" w14:textId="77777777" w:rsidR="003547F2" w:rsidRDefault="003547F2"/>
    <w:p w14:paraId="43148B8C" w14:textId="77777777" w:rsidR="00186E10" w:rsidRDefault="00186E10" w:rsidP="00186E10">
      <w:pPr>
        <w:pStyle w:val="Corpotesto"/>
        <w:ind w:left="460" w:right="365"/>
        <w:jc w:val="both"/>
        <w:rPr>
          <w:rFonts w:ascii="Calibri" w:hAnsi="Calibri"/>
          <w:sz w:val="22"/>
          <w:szCs w:val="22"/>
        </w:rPr>
      </w:pPr>
    </w:p>
    <w:p w14:paraId="0C283FC4" w14:textId="5F0701A9" w:rsidR="008714BB" w:rsidRDefault="008714BB" w:rsidP="00B74B63">
      <w:pPr>
        <w:ind w:left="7080" w:firstLine="708"/>
        <w:rPr>
          <w:rFonts w:eastAsia="Garamond" w:cs="Garamond"/>
          <w:b/>
        </w:rPr>
      </w:pPr>
      <w:r w:rsidRPr="00633E1B">
        <w:rPr>
          <w:rFonts w:eastAsia="Garamond" w:cs="Garamond"/>
          <w:b/>
        </w:rPr>
        <w:t>Spett.le</w:t>
      </w:r>
      <w:r>
        <w:rPr>
          <w:rFonts w:eastAsia="Garamond" w:cs="Garamond"/>
          <w:b/>
        </w:rPr>
        <w:t xml:space="preserve"> </w:t>
      </w:r>
    </w:p>
    <w:p w14:paraId="790A3EF8" w14:textId="1D6CB21B" w:rsidR="008714BB" w:rsidRDefault="00B74B63" w:rsidP="00B74B63">
      <w:pPr>
        <w:jc w:val="right"/>
        <w:rPr>
          <w:rFonts w:eastAsia="Garamond" w:cs="Garamond"/>
          <w:b/>
        </w:rPr>
      </w:pPr>
      <w:r>
        <w:rPr>
          <w:rFonts w:eastAsia="Garamond" w:cs="Garamond"/>
          <w:b/>
        </w:rPr>
        <w:t>Personale Docente/ATA</w:t>
      </w:r>
    </w:p>
    <w:p w14:paraId="6DF973EC" w14:textId="77777777" w:rsidR="009D496D" w:rsidRDefault="009D496D" w:rsidP="00B74B63">
      <w:pPr>
        <w:jc w:val="right"/>
        <w:rPr>
          <w:rFonts w:eastAsia="Garamond" w:cs="Garamond"/>
          <w:b/>
        </w:rPr>
      </w:pPr>
    </w:p>
    <w:p w14:paraId="21EA7574" w14:textId="22C2493A" w:rsidR="00B74B63" w:rsidRDefault="00B74B63" w:rsidP="00B74B63">
      <w:pPr>
        <w:jc w:val="right"/>
        <w:rPr>
          <w:rFonts w:eastAsia="Garamond" w:cs="Garamond"/>
          <w:b/>
        </w:rPr>
      </w:pPr>
      <w:r>
        <w:rPr>
          <w:rFonts w:eastAsia="Garamond" w:cs="Garamond"/>
          <w:b/>
        </w:rPr>
        <w:t>_____________________</w:t>
      </w:r>
    </w:p>
    <w:p w14:paraId="486130BD" w14:textId="77777777" w:rsidR="008714BB" w:rsidRDefault="008714BB" w:rsidP="00AD70FA">
      <w:pPr>
        <w:rPr>
          <w:rFonts w:eastAsia="Garamond" w:cs="Garamond"/>
          <w:b/>
        </w:rPr>
      </w:pPr>
    </w:p>
    <w:p w14:paraId="3EA94793" w14:textId="4F13AD0A" w:rsidR="00AD70FA" w:rsidRDefault="00AD70FA" w:rsidP="00AD70FA">
      <w:pPr>
        <w:rPr>
          <w:rFonts w:eastAsia="Garamond" w:cs="Garamond"/>
          <w:b/>
        </w:rPr>
      </w:pPr>
      <w:r w:rsidRPr="00E33974">
        <w:rPr>
          <w:rFonts w:eastAsia="Garamond" w:cs="Garamond"/>
          <w:b/>
        </w:rPr>
        <w:t xml:space="preserve">OGGETTO: Informazione sugli elementi essenziali del rapporto di lavoro e sulle condizioni di lavoro ai sensi  all’art. 1 del D.lgs. n. 152/1997, come modificato dall’art. 4 del  </w:t>
      </w:r>
      <w:proofErr w:type="spellStart"/>
      <w:r w:rsidRPr="00E33974">
        <w:rPr>
          <w:rFonts w:eastAsia="Garamond" w:cs="Garamond"/>
          <w:b/>
        </w:rPr>
        <w:t>D.Lgs.</w:t>
      </w:r>
      <w:proofErr w:type="spellEnd"/>
      <w:r w:rsidRPr="00E33974">
        <w:rPr>
          <w:rFonts w:eastAsia="Garamond" w:cs="Garamond"/>
          <w:b/>
        </w:rPr>
        <w:t xml:space="preserve"> n. 104 del 27 luglio 27.06.2022.</w:t>
      </w:r>
    </w:p>
    <w:p w14:paraId="050460EF" w14:textId="77777777" w:rsidR="00B74B63" w:rsidRDefault="00B74B63" w:rsidP="00723694">
      <w:pPr>
        <w:jc w:val="both"/>
        <w:rPr>
          <w:rFonts w:eastAsia="Garamond" w:cs="Garamond"/>
          <w:b/>
        </w:rPr>
      </w:pPr>
    </w:p>
    <w:p w14:paraId="48AF8161" w14:textId="324E5C33" w:rsidR="00AD70FA" w:rsidRPr="00B74B63" w:rsidRDefault="00AD70FA" w:rsidP="00B74B63">
      <w:pPr>
        <w:jc w:val="both"/>
        <w:rPr>
          <w:rFonts w:eastAsia="Garamond" w:cs="Garamond"/>
        </w:rPr>
      </w:pPr>
      <w:r w:rsidRPr="00E33974">
        <w:rPr>
          <w:rFonts w:eastAsia="Garamond" w:cs="Garamond"/>
        </w:rPr>
        <w:t xml:space="preserve">Con la presente, </w:t>
      </w:r>
      <w:r w:rsidR="008714BB">
        <w:rPr>
          <w:rFonts w:eastAsia="Garamond" w:cs="Garamond"/>
        </w:rPr>
        <w:t>la</w:t>
      </w:r>
      <w:r w:rsidRPr="00E33974">
        <w:rPr>
          <w:rFonts w:eastAsia="Garamond" w:cs="Garamond"/>
        </w:rPr>
        <w:t xml:space="preserve"> sottoscritt</w:t>
      </w:r>
      <w:r w:rsidR="008714BB">
        <w:rPr>
          <w:rFonts w:eastAsia="Garamond" w:cs="Garamond"/>
        </w:rPr>
        <w:t xml:space="preserve">a </w:t>
      </w:r>
      <w:r w:rsidR="00723694">
        <w:rPr>
          <w:rFonts w:eastAsia="Garamond" w:cs="Garamond"/>
        </w:rPr>
        <w:t>P</w:t>
      </w:r>
      <w:r w:rsidR="008714BB">
        <w:rPr>
          <w:rFonts w:eastAsia="Garamond" w:cs="Garamond"/>
        </w:rPr>
        <w:t>onticiello Maria,</w:t>
      </w:r>
      <w:r w:rsidRPr="00E33974">
        <w:rPr>
          <w:rFonts w:eastAsia="Garamond" w:cs="Garamond"/>
        </w:rPr>
        <w:t xml:space="preserve"> in qualità di Dirigente scolastico dell’IC </w:t>
      </w:r>
      <w:r w:rsidR="008714BB">
        <w:rPr>
          <w:rFonts w:eastAsia="Garamond" w:cs="Garamond"/>
        </w:rPr>
        <w:t>n° 12 Borgo Faiti</w:t>
      </w:r>
      <w:r w:rsidRPr="00E33974">
        <w:rPr>
          <w:rFonts w:eastAsia="Garamond" w:cs="Garamond"/>
        </w:rPr>
        <w:t>, fornisce alla S.V. le informazioni in oggetto, così come previsto dall’art. 4 del D. Lgs. N. 104 del 27.06.2022 in relazione al rapporto di lavoro stipulato in data</w:t>
      </w:r>
      <w:r w:rsidR="00633E1B">
        <w:rPr>
          <w:rFonts w:eastAsia="Garamond" w:cs="Garamond"/>
        </w:rPr>
        <w:t>________________</w:t>
      </w:r>
    </w:p>
    <w:p w14:paraId="3E05D31D" w14:textId="77777777" w:rsidR="008714BB" w:rsidRDefault="00AD70FA" w:rsidP="00AD70FA">
      <w:pPr>
        <w:pStyle w:val="Paragrafoelenco"/>
        <w:numPr>
          <w:ilvl w:val="0"/>
          <w:numId w:val="9"/>
        </w:numPr>
        <w:adjustRightInd w:val="0"/>
        <w:spacing w:after="200" w:line="276" w:lineRule="auto"/>
        <w:rPr>
          <w:rFonts w:eastAsia="Garamond" w:cs="Garamond"/>
          <w:sz w:val="24"/>
          <w:szCs w:val="24"/>
        </w:rPr>
      </w:pPr>
      <w:r w:rsidRPr="00BE756E">
        <w:rPr>
          <w:rFonts w:eastAsia="Garamond" w:cs="Garamond"/>
          <w:i/>
          <w:sz w:val="24"/>
          <w:szCs w:val="24"/>
        </w:rPr>
        <w:t>Diritto a ricevere la formazione erogata dal datore di lavoro, se prevista</w:t>
      </w:r>
      <w:r w:rsidRPr="00FD385E">
        <w:rPr>
          <w:rFonts w:eastAsia="Garamond" w:cs="Garamond"/>
          <w:sz w:val="24"/>
          <w:szCs w:val="24"/>
        </w:rPr>
        <w:t xml:space="preserve">. </w:t>
      </w:r>
    </w:p>
    <w:p w14:paraId="658AAA49" w14:textId="7D479401" w:rsidR="00AD70FA" w:rsidRPr="00FD385E" w:rsidRDefault="00AD70FA" w:rsidP="008714BB">
      <w:pPr>
        <w:pStyle w:val="Paragrafoelenco"/>
        <w:adjustRightInd w:val="0"/>
        <w:spacing w:after="200" w:line="276" w:lineRule="auto"/>
        <w:ind w:left="720" w:firstLine="0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 xml:space="preserve">E’ </w:t>
      </w:r>
      <w:r w:rsidRPr="00FD385E">
        <w:rPr>
          <w:rFonts w:eastAsia="Garamond" w:cs="Garamond"/>
          <w:sz w:val="24"/>
          <w:szCs w:val="24"/>
        </w:rPr>
        <w:t>prevista una formazion</w:t>
      </w:r>
      <w:r>
        <w:rPr>
          <w:rFonts w:eastAsia="Garamond" w:cs="Garamond"/>
          <w:sz w:val="24"/>
          <w:szCs w:val="24"/>
        </w:rPr>
        <w:t>e obbligatoria per la sicurezza</w:t>
      </w:r>
      <w:r w:rsidRPr="00FD385E">
        <w:rPr>
          <w:rFonts w:eastAsia="Garamond" w:cs="Garamond"/>
          <w:sz w:val="24"/>
          <w:szCs w:val="24"/>
        </w:rPr>
        <w:t xml:space="preserve"> </w:t>
      </w:r>
      <w:r>
        <w:rPr>
          <w:rFonts w:eastAsia="Garamond" w:cs="Garamond"/>
          <w:sz w:val="24"/>
          <w:szCs w:val="24"/>
        </w:rPr>
        <w:t>a carico</w:t>
      </w:r>
      <w:r w:rsidRPr="00FD385E">
        <w:rPr>
          <w:rFonts w:eastAsia="Garamond" w:cs="Garamond"/>
          <w:sz w:val="24"/>
          <w:szCs w:val="24"/>
        </w:rPr>
        <w:t xml:space="preserve"> del datore di lavoro</w:t>
      </w:r>
      <w:r>
        <w:rPr>
          <w:rFonts w:eastAsia="Garamond" w:cs="Garamond"/>
          <w:sz w:val="24"/>
          <w:szCs w:val="24"/>
        </w:rPr>
        <w:t>.</w:t>
      </w:r>
      <w:r w:rsidRPr="00FD385E">
        <w:rPr>
          <w:rFonts w:eastAsia="Garamond" w:cs="Garamond"/>
          <w:sz w:val="24"/>
          <w:szCs w:val="24"/>
        </w:rPr>
        <w:t xml:space="preserve"> </w:t>
      </w:r>
    </w:p>
    <w:p w14:paraId="69C40DAF" w14:textId="77777777" w:rsidR="008714BB" w:rsidRDefault="00AD70FA" w:rsidP="00AD70FA">
      <w:pPr>
        <w:pStyle w:val="Paragrafoelenco"/>
        <w:numPr>
          <w:ilvl w:val="0"/>
          <w:numId w:val="9"/>
        </w:numPr>
        <w:adjustRightInd w:val="0"/>
        <w:spacing w:after="200" w:line="276" w:lineRule="auto"/>
        <w:rPr>
          <w:rFonts w:eastAsia="Garamond" w:cs="Garamond"/>
          <w:sz w:val="24"/>
          <w:szCs w:val="24"/>
        </w:rPr>
      </w:pPr>
      <w:r w:rsidRPr="00BE756E">
        <w:rPr>
          <w:rFonts w:eastAsia="Garamond" w:cs="Garamond"/>
          <w:i/>
          <w:sz w:val="24"/>
          <w:szCs w:val="24"/>
        </w:rPr>
        <w:t>Durata del congedo per ferie, nonché degli altri congedi retribuiti cui ha diritto il lavoratore o, se ciò non può essere indicato all’atto dell’informazione, le modalità di determinazione e di fruizione degli stessi.</w:t>
      </w:r>
      <w:r w:rsidRPr="00FD385E">
        <w:rPr>
          <w:rFonts w:eastAsia="Garamond" w:cs="Garamond"/>
          <w:sz w:val="24"/>
          <w:szCs w:val="24"/>
        </w:rPr>
        <w:t xml:space="preserve"> </w:t>
      </w:r>
    </w:p>
    <w:p w14:paraId="13B38E03" w14:textId="7B75A101" w:rsidR="00AD70FA" w:rsidRPr="00FD385E" w:rsidRDefault="00AD70FA" w:rsidP="008714BB">
      <w:pPr>
        <w:pStyle w:val="Paragrafoelenco"/>
        <w:adjustRightInd w:val="0"/>
        <w:spacing w:after="200" w:line="276" w:lineRule="auto"/>
        <w:ind w:left="720" w:firstLine="0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>L</w:t>
      </w:r>
      <w:r w:rsidRPr="00FD385E">
        <w:rPr>
          <w:rFonts w:eastAsia="Garamond" w:cs="Garamond"/>
          <w:sz w:val="24"/>
          <w:szCs w:val="24"/>
        </w:rPr>
        <w:t xml:space="preserve">a durata delle ferie è pari </w:t>
      </w:r>
      <w:r w:rsidRPr="00633E1B">
        <w:rPr>
          <w:rFonts w:eastAsia="Garamond" w:cs="Garamond"/>
          <w:sz w:val="24"/>
          <w:szCs w:val="24"/>
        </w:rPr>
        <w:t xml:space="preserve">a </w:t>
      </w:r>
      <w:r w:rsidR="00633E1B">
        <w:rPr>
          <w:rFonts w:eastAsia="Garamond" w:cs="Garamond"/>
          <w:sz w:val="24"/>
          <w:szCs w:val="24"/>
        </w:rPr>
        <w:t>________</w:t>
      </w:r>
      <w:r w:rsidRPr="00FD385E">
        <w:rPr>
          <w:rFonts w:eastAsia="Garamond" w:cs="Garamond"/>
          <w:sz w:val="24"/>
          <w:szCs w:val="24"/>
        </w:rPr>
        <w:t>giorni lavorativi</w:t>
      </w:r>
      <w:r>
        <w:rPr>
          <w:rFonts w:eastAsia="Garamond" w:cs="Garamond"/>
          <w:sz w:val="24"/>
          <w:szCs w:val="24"/>
        </w:rPr>
        <w:t>.</w:t>
      </w:r>
      <w:r w:rsidRPr="00FD385E">
        <w:rPr>
          <w:rFonts w:eastAsia="Garamond" w:cs="Garamond"/>
          <w:sz w:val="24"/>
          <w:szCs w:val="24"/>
        </w:rPr>
        <w:t xml:space="preserve"> </w:t>
      </w:r>
    </w:p>
    <w:p w14:paraId="663025AA" w14:textId="77777777" w:rsidR="008714BB" w:rsidRPr="008714BB" w:rsidRDefault="00AD70FA" w:rsidP="00AD70FA">
      <w:pPr>
        <w:pStyle w:val="Paragrafoelenco"/>
        <w:numPr>
          <w:ilvl w:val="0"/>
          <w:numId w:val="9"/>
        </w:numPr>
        <w:adjustRightInd w:val="0"/>
        <w:spacing w:before="120" w:after="120" w:line="276" w:lineRule="auto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>S</w:t>
      </w:r>
      <w:r w:rsidRPr="00EE749C">
        <w:rPr>
          <w:rFonts w:eastAsia="Garamond" w:cs="Garamond"/>
          <w:sz w:val="24"/>
          <w:szCs w:val="24"/>
        </w:rPr>
        <w:t>ono previsti permessi per motivi personali</w:t>
      </w:r>
      <w:r>
        <w:rPr>
          <w:rFonts w:eastAsia="Garamond" w:cs="Garamond"/>
          <w:sz w:val="24"/>
          <w:szCs w:val="24"/>
        </w:rPr>
        <w:t xml:space="preserve">, per  </w:t>
      </w:r>
      <w:r w:rsidRPr="00EE749C">
        <w:rPr>
          <w:rFonts w:eastAsia="Garamond" w:cs="Garamond"/>
          <w:sz w:val="24"/>
          <w:szCs w:val="24"/>
        </w:rPr>
        <w:t xml:space="preserve"> concorsi ed esami, </w:t>
      </w:r>
      <w:r>
        <w:rPr>
          <w:rFonts w:eastAsia="Garamond" w:cs="Garamond"/>
          <w:sz w:val="24"/>
          <w:szCs w:val="24"/>
        </w:rPr>
        <w:t xml:space="preserve">per matrimonio, per lutto. Alcuni </w:t>
      </w:r>
      <w:r w:rsidRPr="00EE749C">
        <w:rPr>
          <w:rFonts w:eastAsia="Garamond" w:cs="Garamond"/>
          <w:sz w:val="24"/>
          <w:szCs w:val="24"/>
        </w:rPr>
        <w:t>retribuiti solo per il personale con rapporto di lavoro a tempo indeterminato</w:t>
      </w:r>
      <w:r>
        <w:rPr>
          <w:rFonts w:eastAsia="Garamond" w:cs="Garamond"/>
          <w:sz w:val="24"/>
          <w:szCs w:val="24"/>
        </w:rPr>
        <w:t xml:space="preserve"> come previsto dal CCNL di riferimento.</w:t>
      </w:r>
      <w:r w:rsidRPr="00874033">
        <w:t xml:space="preserve"> </w:t>
      </w:r>
    </w:p>
    <w:p w14:paraId="6A5BB43F" w14:textId="12A8862D" w:rsidR="00AD70FA" w:rsidRPr="00874033" w:rsidRDefault="00AD70FA" w:rsidP="008714BB">
      <w:pPr>
        <w:pStyle w:val="Paragrafoelenco"/>
        <w:adjustRightInd w:val="0"/>
        <w:spacing w:before="120" w:after="120" w:line="276" w:lineRule="auto"/>
        <w:ind w:left="720" w:firstLine="0"/>
        <w:rPr>
          <w:rFonts w:eastAsia="Garamond" w:cs="Garamond"/>
          <w:sz w:val="24"/>
          <w:szCs w:val="24"/>
        </w:rPr>
      </w:pPr>
      <w:r>
        <w:t xml:space="preserve">Sono previste diverse </w:t>
      </w:r>
      <w:r w:rsidRPr="00874033">
        <w:rPr>
          <w:rFonts w:eastAsia="Garamond" w:cs="Garamond"/>
          <w:sz w:val="24"/>
          <w:szCs w:val="24"/>
        </w:rPr>
        <w:t xml:space="preserve">tipologie di permessi e congedi </w:t>
      </w:r>
      <w:r>
        <w:rPr>
          <w:rFonts w:eastAsia="Garamond" w:cs="Garamond"/>
          <w:sz w:val="24"/>
          <w:szCs w:val="24"/>
        </w:rPr>
        <w:t xml:space="preserve">secondo </w:t>
      </w:r>
      <w:r w:rsidRPr="00874033">
        <w:rPr>
          <w:rFonts w:eastAsia="Garamond" w:cs="Garamond"/>
          <w:sz w:val="24"/>
          <w:szCs w:val="24"/>
        </w:rPr>
        <w:t>part</w:t>
      </w:r>
      <w:r>
        <w:rPr>
          <w:rFonts w:eastAsia="Garamond" w:cs="Garamond"/>
          <w:sz w:val="24"/>
          <w:szCs w:val="24"/>
        </w:rPr>
        <w:t xml:space="preserve">icolari disposizioni di legge </w:t>
      </w:r>
      <w:r w:rsidRPr="00874033">
        <w:rPr>
          <w:rFonts w:eastAsia="Garamond" w:cs="Garamond"/>
          <w:sz w:val="24"/>
          <w:szCs w:val="24"/>
        </w:rPr>
        <w:t>o contrattuali</w:t>
      </w:r>
      <w:r>
        <w:rPr>
          <w:rFonts w:eastAsia="Garamond" w:cs="Garamond"/>
          <w:sz w:val="24"/>
          <w:szCs w:val="24"/>
        </w:rPr>
        <w:t>.</w:t>
      </w:r>
    </w:p>
    <w:p w14:paraId="0FFD9404" w14:textId="77777777" w:rsidR="008714BB" w:rsidRPr="008714BB" w:rsidRDefault="00AD70FA" w:rsidP="00AD70FA">
      <w:pPr>
        <w:pStyle w:val="Paragrafoelenco"/>
        <w:numPr>
          <w:ilvl w:val="0"/>
          <w:numId w:val="9"/>
        </w:numPr>
        <w:adjustRightInd w:val="0"/>
        <w:spacing w:before="120" w:after="120" w:line="276" w:lineRule="auto"/>
        <w:rPr>
          <w:rFonts w:eastAsia="Garamond" w:cs="Garamond"/>
          <w:sz w:val="24"/>
          <w:szCs w:val="24"/>
        </w:rPr>
      </w:pPr>
      <w:r w:rsidRPr="00043354">
        <w:rPr>
          <w:rFonts w:eastAsia="Garamond" w:cs="Garamond"/>
          <w:i/>
          <w:sz w:val="24"/>
          <w:szCs w:val="24"/>
        </w:rPr>
        <w:t>Assenze per malattia.</w:t>
      </w:r>
    </w:p>
    <w:p w14:paraId="5B1EC6B4" w14:textId="6021E93C" w:rsidR="00AD70FA" w:rsidRDefault="00AD70FA" w:rsidP="008714BB">
      <w:pPr>
        <w:pStyle w:val="Paragrafoelenco"/>
        <w:adjustRightInd w:val="0"/>
        <w:spacing w:before="120" w:after="120" w:line="276" w:lineRule="auto"/>
        <w:ind w:left="720" w:firstLine="0"/>
        <w:rPr>
          <w:rFonts w:eastAsia="Garamond" w:cs="Garamond"/>
          <w:sz w:val="24"/>
          <w:szCs w:val="24"/>
        </w:rPr>
      </w:pPr>
      <w:r w:rsidRPr="00043354">
        <w:rPr>
          <w:rFonts w:eastAsia="Garamond" w:cs="Garamond"/>
          <w:i/>
          <w:sz w:val="24"/>
          <w:szCs w:val="24"/>
        </w:rPr>
        <w:t xml:space="preserve"> </w:t>
      </w:r>
      <w:r w:rsidRPr="00043354">
        <w:rPr>
          <w:rFonts w:eastAsia="Garamond" w:cs="Garamond"/>
          <w:sz w:val="24"/>
          <w:szCs w:val="24"/>
        </w:rPr>
        <w:t>Le assenze per malattia sono soggette a periodi di comporto</w:t>
      </w:r>
      <w:r>
        <w:rPr>
          <w:rFonts w:eastAsia="Garamond" w:cs="Garamond"/>
          <w:sz w:val="24"/>
          <w:szCs w:val="24"/>
        </w:rPr>
        <w:t xml:space="preserve"> tranne i casi di esclusione previsti da norme di legge e/o contrattuali.</w:t>
      </w:r>
    </w:p>
    <w:p w14:paraId="1B4DCDBE" w14:textId="77777777" w:rsidR="008714BB" w:rsidRPr="008714BB" w:rsidRDefault="00AD70FA" w:rsidP="00AD70FA">
      <w:pPr>
        <w:pStyle w:val="Paragrafoelenco"/>
        <w:numPr>
          <w:ilvl w:val="0"/>
          <w:numId w:val="9"/>
        </w:numPr>
        <w:adjustRightInd w:val="0"/>
        <w:spacing w:after="200" w:line="276" w:lineRule="auto"/>
        <w:rPr>
          <w:rFonts w:eastAsia="Garamond" w:cs="Garamond"/>
          <w:sz w:val="24"/>
          <w:szCs w:val="24"/>
        </w:rPr>
      </w:pPr>
      <w:r w:rsidRPr="00E33974">
        <w:rPr>
          <w:rFonts w:eastAsia="Garamond" w:cs="Garamond"/>
          <w:i/>
          <w:sz w:val="24"/>
          <w:szCs w:val="24"/>
        </w:rPr>
        <w:t>Il termine entro cui il datore di lavoro può annullare l'incarico;</w:t>
      </w:r>
      <w:r w:rsidRPr="007D531E">
        <w:t xml:space="preserve"> </w:t>
      </w:r>
    </w:p>
    <w:p w14:paraId="46B9BDDC" w14:textId="76E8D8A9" w:rsidR="00AD70FA" w:rsidRPr="00E33974" w:rsidRDefault="008714BB" w:rsidP="008714BB">
      <w:pPr>
        <w:pStyle w:val="Paragrafoelenco"/>
        <w:adjustRightInd w:val="0"/>
        <w:spacing w:after="200" w:line="276" w:lineRule="auto"/>
        <w:ind w:left="720" w:firstLine="0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>I</w:t>
      </w:r>
      <w:r w:rsidR="00AD70FA" w:rsidRPr="00E33974">
        <w:rPr>
          <w:rFonts w:eastAsia="Garamond" w:cs="Garamond"/>
          <w:sz w:val="24"/>
          <w:szCs w:val="24"/>
        </w:rPr>
        <w:t xml:space="preserve"> termini per il recesso da parte del datore di lavoro sono i seguenti: 2 mesi per dipendenti con anzianità di servizio fino a 5 anni; 3 mesi per dipendenti con anzianità di servizio fino a 10 anni; 4 mesi per dipendenti con anzianità di servizio oltre 10 anni. Termini di recess</w:t>
      </w:r>
      <w:r>
        <w:rPr>
          <w:rFonts w:eastAsia="Garamond" w:cs="Garamond"/>
          <w:sz w:val="24"/>
          <w:szCs w:val="24"/>
        </w:rPr>
        <w:t>o</w:t>
      </w:r>
      <w:r w:rsidR="00AD70FA" w:rsidRPr="00E33974">
        <w:rPr>
          <w:rFonts w:eastAsia="Garamond" w:cs="Garamond"/>
          <w:sz w:val="24"/>
          <w:szCs w:val="24"/>
        </w:rPr>
        <w:t xml:space="preserve"> del lavoratore. Il dipendente a tempo indeterminato deve comunicare il recesso nei termini previsti annualmente dal relativ</w:t>
      </w:r>
      <w:r>
        <w:rPr>
          <w:rFonts w:eastAsia="Garamond" w:cs="Garamond"/>
          <w:sz w:val="24"/>
          <w:szCs w:val="24"/>
        </w:rPr>
        <w:t>o</w:t>
      </w:r>
      <w:r w:rsidR="00AD70FA" w:rsidRPr="00E33974">
        <w:rPr>
          <w:rFonts w:eastAsia="Garamond" w:cs="Garamond"/>
          <w:sz w:val="24"/>
          <w:szCs w:val="24"/>
        </w:rPr>
        <w:t xml:space="preserve"> decreto del Ministero dell’istruzione.  Il dipendente a </w:t>
      </w:r>
      <w:r w:rsidR="00AD70FA" w:rsidRPr="00E33974">
        <w:rPr>
          <w:rFonts w:eastAsia="Garamond" w:cs="Garamond"/>
          <w:sz w:val="24"/>
          <w:szCs w:val="24"/>
        </w:rPr>
        <w:lastRenderedPageBreak/>
        <w:t>tempo determinato incorre nelle sanzioni previste dall’ordinanza ministeriale annuale sulle supplenze in caso di recesso (specificare il numero dell’ordinanza).</w:t>
      </w:r>
    </w:p>
    <w:p w14:paraId="4B731098" w14:textId="77777777" w:rsidR="00FF7495" w:rsidRPr="00FF7495" w:rsidRDefault="00AD70FA" w:rsidP="00AD70FA">
      <w:pPr>
        <w:pStyle w:val="Paragrafoelenco"/>
        <w:numPr>
          <w:ilvl w:val="0"/>
          <w:numId w:val="9"/>
        </w:numPr>
        <w:adjustRightInd w:val="0"/>
        <w:spacing w:after="200" w:line="276" w:lineRule="auto"/>
        <w:rPr>
          <w:rFonts w:eastAsia="Garamond" w:cs="Garamond"/>
          <w:sz w:val="24"/>
          <w:szCs w:val="24"/>
        </w:rPr>
      </w:pPr>
      <w:r w:rsidRPr="00AC0B96">
        <w:rPr>
          <w:rFonts w:eastAsia="Garamond" w:cs="Garamond"/>
          <w:i/>
          <w:sz w:val="24"/>
          <w:szCs w:val="24"/>
        </w:rPr>
        <w:t>Contratto collettivo, anche aziendale, applicato al rapporto di lavoro, con l’indicazione delle parti che lo hanno sottoscritto.</w:t>
      </w:r>
    </w:p>
    <w:p w14:paraId="5EB56BEC" w14:textId="185084C4" w:rsidR="00AD70FA" w:rsidRPr="00AC0B96" w:rsidRDefault="00AD70FA" w:rsidP="00FF7495">
      <w:pPr>
        <w:pStyle w:val="Paragrafoelenco"/>
        <w:adjustRightInd w:val="0"/>
        <w:spacing w:after="200" w:line="276" w:lineRule="auto"/>
        <w:ind w:left="720" w:firstLine="0"/>
        <w:rPr>
          <w:rFonts w:eastAsia="Garamond" w:cs="Garamond"/>
          <w:sz w:val="24"/>
          <w:szCs w:val="24"/>
        </w:rPr>
      </w:pPr>
      <w:r w:rsidRPr="00AC0B96">
        <w:rPr>
          <w:rFonts w:eastAsia="Garamond" w:cs="Garamond"/>
          <w:i/>
          <w:sz w:val="24"/>
          <w:szCs w:val="24"/>
        </w:rPr>
        <w:t xml:space="preserve"> </w:t>
      </w:r>
      <w:r>
        <w:rPr>
          <w:rFonts w:eastAsia="Garamond" w:cs="Garamond"/>
          <w:sz w:val="24"/>
          <w:szCs w:val="24"/>
        </w:rPr>
        <w:t>Il Contratto C</w:t>
      </w:r>
      <w:r w:rsidRPr="00AC0B96">
        <w:rPr>
          <w:rFonts w:eastAsia="Garamond" w:cs="Garamond"/>
          <w:sz w:val="24"/>
          <w:szCs w:val="24"/>
        </w:rPr>
        <w:t xml:space="preserve">ollettivo </w:t>
      </w:r>
      <w:r>
        <w:rPr>
          <w:rFonts w:eastAsia="Garamond" w:cs="Garamond"/>
          <w:sz w:val="24"/>
          <w:szCs w:val="24"/>
        </w:rPr>
        <w:t>di riferimento</w:t>
      </w:r>
      <w:r w:rsidRPr="00AC0B96">
        <w:rPr>
          <w:rFonts w:eastAsia="Garamond" w:cs="Garamond"/>
          <w:sz w:val="24"/>
          <w:szCs w:val="24"/>
        </w:rPr>
        <w:t xml:space="preserve"> è quello del comparto “Istruzione e ricerca” sottoscritto il 19/04/2018 dall’ARAN e dalle OO.SS. FLC-CGIL, CISL Scuola, Fed. UIL Scuola RUA, SNALS CONFSAL e Fed. GILDA UNAMS</w:t>
      </w:r>
      <w:r>
        <w:rPr>
          <w:rFonts w:eastAsia="Garamond" w:cs="Garamond"/>
          <w:sz w:val="24"/>
          <w:szCs w:val="24"/>
        </w:rPr>
        <w:t>.</w:t>
      </w:r>
      <w:r w:rsidRPr="00AC0B96">
        <w:rPr>
          <w:rFonts w:eastAsia="Garamond" w:cs="Garamond"/>
          <w:sz w:val="24"/>
          <w:szCs w:val="24"/>
        </w:rPr>
        <w:t xml:space="preserve"> </w:t>
      </w:r>
    </w:p>
    <w:p w14:paraId="6583165A" w14:textId="77777777" w:rsidR="000D325A" w:rsidRPr="000D325A" w:rsidRDefault="00AD70FA" w:rsidP="00A024A4">
      <w:pPr>
        <w:pStyle w:val="Paragrafoelenco"/>
        <w:numPr>
          <w:ilvl w:val="0"/>
          <w:numId w:val="9"/>
        </w:numPr>
        <w:adjustRightInd w:val="0"/>
        <w:spacing w:before="120" w:after="120" w:line="276" w:lineRule="auto"/>
        <w:rPr>
          <w:rFonts w:eastAsia="Garamond" w:cs="Garamond"/>
          <w:i/>
          <w:sz w:val="24"/>
          <w:szCs w:val="24"/>
        </w:rPr>
      </w:pPr>
      <w:r w:rsidRPr="000D325A">
        <w:rPr>
          <w:rFonts w:eastAsia="Garamond" w:cs="Garamond"/>
          <w:sz w:val="24"/>
          <w:szCs w:val="24"/>
        </w:rPr>
        <w:t xml:space="preserve">Il contratto aziendale di riferimento è il contratto d’istituto attualmente in vigore, stipulato </w:t>
      </w:r>
      <w:proofErr w:type="spellStart"/>
      <w:r w:rsidR="000D325A" w:rsidRPr="000D325A">
        <w:rPr>
          <w:rFonts w:eastAsia="Garamond" w:cs="Garamond"/>
          <w:sz w:val="24"/>
          <w:szCs w:val="24"/>
        </w:rPr>
        <w:t>nell’a.s.</w:t>
      </w:r>
      <w:proofErr w:type="spellEnd"/>
      <w:r w:rsidR="000D325A" w:rsidRPr="000D325A">
        <w:rPr>
          <w:rFonts w:eastAsia="Garamond" w:cs="Garamond"/>
          <w:sz w:val="24"/>
          <w:szCs w:val="24"/>
        </w:rPr>
        <w:t xml:space="preserve"> 2020/2021</w:t>
      </w:r>
      <w:r w:rsidRPr="000D325A">
        <w:rPr>
          <w:rFonts w:eastAsia="Garamond" w:cs="Garamond"/>
          <w:i/>
          <w:sz w:val="24"/>
          <w:szCs w:val="24"/>
        </w:rPr>
        <w:t xml:space="preserve">., </w:t>
      </w:r>
      <w:r w:rsidRPr="000D325A">
        <w:rPr>
          <w:rFonts w:eastAsia="Garamond" w:cs="Garamond"/>
          <w:sz w:val="24"/>
          <w:szCs w:val="24"/>
        </w:rPr>
        <w:t>sottoscritto dal datore di lavoro</w:t>
      </w:r>
      <w:r w:rsidR="00FF7495" w:rsidRPr="000D325A">
        <w:rPr>
          <w:rFonts w:eastAsia="Garamond" w:cs="Garamond"/>
          <w:sz w:val="24"/>
          <w:szCs w:val="24"/>
        </w:rPr>
        <w:t xml:space="preserve"> dott.ssa Maria Ponticiello</w:t>
      </w:r>
      <w:r w:rsidRPr="000D325A">
        <w:rPr>
          <w:rFonts w:eastAsia="Garamond" w:cs="Garamond"/>
          <w:sz w:val="24"/>
          <w:szCs w:val="24"/>
        </w:rPr>
        <w:t>, dall</w:t>
      </w:r>
      <w:r w:rsidR="00565D9D" w:rsidRPr="000D325A">
        <w:rPr>
          <w:rFonts w:eastAsia="Garamond" w:cs="Garamond"/>
          <w:sz w:val="24"/>
          <w:szCs w:val="24"/>
        </w:rPr>
        <w:t>a componente</w:t>
      </w:r>
      <w:r w:rsidRPr="000D325A">
        <w:rPr>
          <w:rFonts w:eastAsia="Garamond" w:cs="Garamond"/>
          <w:sz w:val="24"/>
          <w:szCs w:val="24"/>
        </w:rPr>
        <w:t xml:space="preserve"> RSU</w:t>
      </w:r>
      <w:r w:rsidR="00FF7495" w:rsidRPr="000D325A">
        <w:rPr>
          <w:rFonts w:eastAsia="Garamond" w:cs="Garamond"/>
          <w:sz w:val="24"/>
          <w:szCs w:val="24"/>
        </w:rPr>
        <w:t xml:space="preserve"> Mori Agostino, Bacile Maria,</w:t>
      </w:r>
      <w:r w:rsidR="00565D9D" w:rsidRPr="000D325A">
        <w:rPr>
          <w:rFonts w:eastAsia="Garamond" w:cs="Garamond"/>
          <w:sz w:val="24"/>
          <w:szCs w:val="24"/>
        </w:rPr>
        <w:t xml:space="preserve"> Aleandro Filomena</w:t>
      </w:r>
      <w:r w:rsidR="000D325A">
        <w:rPr>
          <w:rFonts w:eastAsia="Garamond" w:cs="Garamond"/>
          <w:sz w:val="24"/>
          <w:szCs w:val="24"/>
        </w:rPr>
        <w:t>.</w:t>
      </w:r>
    </w:p>
    <w:p w14:paraId="49FB00A1" w14:textId="32684746" w:rsidR="00AD70FA" w:rsidRPr="000D325A" w:rsidRDefault="00AD70FA" w:rsidP="00A024A4">
      <w:pPr>
        <w:pStyle w:val="Paragrafoelenco"/>
        <w:numPr>
          <w:ilvl w:val="0"/>
          <w:numId w:val="9"/>
        </w:numPr>
        <w:adjustRightInd w:val="0"/>
        <w:spacing w:before="120" w:after="120" w:line="276" w:lineRule="auto"/>
        <w:rPr>
          <w:rFonts w:eastAsia="Garamond" w:cs="Garamond"/>
          <w:i/>
          <w:sz w:val="24"/>
          <w:szCs w:val="24"/>
        </w:rPr>
      </w:pPr>
      <w:r w:rsidRPr="000D325A">
        <w:rPr>
          <w:rFonts w:eastAsia="Garamond" w:cs="Garamond"/>
          <w:i/>
          <w:sz w:val="24"/>
          <w:szCs w:val="24"/>
        </w:rPr>
        <w:t>Gli enti egli istituti che ricevono i contributi previdenziali e assicurativi dovuti dal datore di lavoro e qualunque forma di protezione in materia di sicurezza sociale fornita dal datore di lavoro stesso.</w:t>
      </w:r>
    </w:p>
    <w:p w14:paraId="6D7A2BBE" w14:textId="29E20CBF" w:rsidR="00FF7495" w:rsidRDefault="00FF7495" w:rsidP="00FF7495">
      <w:pPr>
        <w:pStyle w:val="Paragrafoelenco"/>
        <w:adjustRightInd w:val="0"/>
        <w:spacing w:before="120" w:after="120" w:line="276" w:lineRule="auto"/>
        <w:ind w:left="720" w:firstLine="0"/>
        <w:rPr>
          <w:rFonts w:eastAsia="Garamond" w:cs="Garamond"/>
          <w:i/>
          <w:sz w:val="24"/>
          <w:szCs w:val="24"/>
        </w:rPr>
      </w:pPr>
      <w:r>
        <w:rPr>
          <w:rFonts w:eastAsia="Garamond" w:cs="Garamond"/>
          <w:i/>
          <w:sz w:val="24"/>
          <w:szCs w:val="24"/>
        </w:rPr>
        <w:t>I contributi previdenziali e assistenziali sono versati dal datore di lavoro all’INPS e al fondo Credito per i dipendenti Pubblici.</w:t>
      </w:r>
    </w:p>
    <w:p w14:paraId="518ABD04" w14:textId="152718D8" w:rsidR="00403A0B" w:rsidRPr="007A2047" w:rsidRDefault="00AD70FA" w:rsidP="009D496D">
      <w:pPr>
        <w:pStyle w:val="Paragrafoelenco"/>
        <w:spacing w:before="120" w:after="120"/>
        <w:rPr>
          <w:rFonts w:eastAsia="Garamond" w:cs="Garamond"/>
          <w:sz w:val="24"/>
          <w:szCs w:val="24"/>
        </w:rPr>
      </w:pPr>
      <w:r>
        <w:rPr>
          <w:rFonts w:eastAsia="Garamond" w:cs="Garamond"/>
          <w:sz w:val="24"/>
          <w:szCs w:val="24"/>
        </w:rPr>
        <w:t>I</w:t>
      </w:r>
      <w:r w:rsidRPr="00D35F69">
        <w:rPr>
          <w:rFonts w:eastAsia="Garamond" w:cs="Garamond"/>
          <w:sz w:val="24"/>
          <w:szCs w:val="24"/>
        </w:rPr>
        <w:t xml:space="preserve"> contributi previdenziali e assistenziali sono versati dal datore di lavoro all’INPS e al Fond</w:t>
      </w:r>
      <w:r w:rsidR="00FF7495">
        <w:rPr>
          <w:rFonts w:eastAsia="Garamond" w:cs="Garamond"/>
          <w:sz w:val="24"/>
          <w:szCs w:val="24"/>
        </w:rPr>
        <w:t>o</w:t>
      </w:r>
      <w:r w:rsidR="009D496D">
        <w:rPr>
          <w:rFonts w:eastAsia="Garamond" w:cs="Garamond"/>
          <w:sz w:val="24"/>
          <w:szCs w:val="24"/>
        </w:rPr>
        <w:t xml:space="preserve"> </w:t>
      </w:r>
      <w:r w:rsidRPr="00D35F69">
        <w:rPr>
          <w:rFonts w:eastAsia="Garamond" w:cs="Garamond"/>
          <w:sz w:val="24"/>
          <w:szCs w:val="24"/>
        </w:rPr>
        <w:t>Credito per i dipendenti pubblici. Tutti i dipendenti sono assicurati presso l’INAIL contro gli infortuni sul lavoro</w:t>
      </w:r>
      <w:r>
        <w:rPr>
          <w:rFonts w:eastAsia="Garamond" w:cs="Garamond"/>
          <w:sz w:val="24"/>
          <w:szCs w:val="24"/>
        </w:rPr>
        <w:t>.</w:t>
      </w:r>
    </w:p>
    <w:p w14:paraId="44587C1E" w14:textId="5B7A33D9" w:rsidR="00114DEC" w:rsidRDefault="00114DEC" w:rsidP="004A651E">
      <w:pPr>
        <w:pStyle w:val="Corpotesto"/>
        <w:ind w:right="365"/>
        <w:jc w:val="both"/>
        <w:rPr>
          <w:rFonts w:ascii="Calibri" w:hAnsi="Calibri"/>
          <w:sz w:val="22"/>
          <w:szCs w:val="22"/>
        </w:rPr>
      </w:pPr>
    </w:p>
    <w:p w14:paraId="7A23FF25" w14:textId="77777777" w:rsidR="004A651E" w:rsidRPr="00186E10" w:rsidRDefault="004A651E" w:rsidP="004A651E">
      <w:pPr>
        <w:pStyle w:val="Corpotesto"/>
        <w:ind w:right="365"/>
        <w:jc w:val="both"/>
        <w:rPr>
          <w:rFonts w:ascii="Calibri" w:hAnsi="Calibri"/>
          <w:sz w:val="22"/>
          <w:szCs w:val="22"/>
        </w:rPr>
      </w:pPr>
    </w:p>
    <w:p w14:paraId="05D51546" w14:textId="77777777" w:rsidR="00085C1D" w:rsidRDefault="00085C1D" w:rsidP="00085C1D">
      <w:pPr>
        <w:pStyle w:val="Corpotesto"/>
        <w:ind w:left="460" w:right="365"/>
        <w:jc w:val="right"/>
        <w:rPr>
          <w:rFonts w:ascii="Calibri" w:hAnsi="Calibri"/>
        </w:rPr>
      </w:pPr>
      <w:bookmarkStart w:id="0" w:name="_Hlk113525879"/>
      <w:r>
        <w:rPr>
          <w:rFonts w:ascii="Calibri" w:hAnsi="Calibri"/>
        </w:rPr>
        <w:t xml:space="preserve">  </w:t>
      </w:r>
      <w:r>
        <w:rPr>
          <w:rFonts w:ascii="Calibri" w:hAnsi="Calibri"/>
          <w:b/>
        </w:rPr>
        <w:t>La Dirigente Scolastica</w:t>
      </w:r>
    </w:p>
    <w:p w14:paraId="639DA2C0" w14:textId="147DEDD5" w:rsidR="00230F9E" w:rsidRDefault="00085C1D" w:rsidP="00230F9E">
      <w:pPr>
        <w:pStyle w:val="Nessunaspaziatura"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i/>
          <w:sz w:val="24"/>
          <w:szCs w:val="24"/>
        </w:rPr>
        <w:t>Dott.ssa Maria Ponticiello</w:t>
      </w:r>
    </w:p>
    <w:p w14:paraId="2C53197F" w14:textId="77777777" w:rsidR="00476477" w:rsidRDefault="00476477" w:rsidP="00230F9E">
      <w:pPr>
        <w:pStyle w:val="Nessunaspaziatura"/>
        <w:jc w:val="center"/>
        <w:rPr>
          <w:i/>
          <w:sz w:val="24"/>
          <w:szCs w:val="24"/>
        </w:rPr>
      </w:pPr>
    </w:p>
    <w:bookmarkEnd w:id="0"/>
    <w:p w14:paraId="12803712" w14:textId="77777777" w:rsidR="00476477" w:rsidRPr="00476477" w:rsidRDefault="00476477" w:rsidP="00476477">
      <w:pPr>
        <w:jc w:val="right"/>
        <w:rPr>
          <w:i/>
        </w:rPr>
      </w:pPr>
      <w:r w:rsidRPr="00476477">
        <w:rPr>
          <w:i/>
        </w:rPr>
        <w:t xml:space="preserve">     (firma autografa sostitutiva a mezzo stampa, ex art. 3, co. 2, </w:t>
      </w:r>
      <w:proofErr w:type="spellStart"/>
      <w:r w:rsidRPr="00476477">
        <w:rPr>
          <w:i/>
        </w:rPr>
        <w:t>D.lgs</w:t>
      </w:r>
      <w:proofErr w:type="spellEnd"/>
      <w:r w:rsidRPr="00476477">
        <w:rPr>
          <w:i/>
        </w:rPr>
        <w:t xml:space="preserve"> 39/93)</w:t>
      </w:r>
    </w:p>
    <w:p w14:paraId="4E055329" w14:textId="0A26817F" w:rsidR="0084775A" w:rsidRDefault="0084775A" w:rsidP="0084775A">
      <w:pPr>
        <w:jc w:val="right"/>
        <w:rPr>
          <w:i/>
        </w:rPr>
      </w:pPr>
    </w:p>
    <w:p w14:paraId="0242982B" w14:textId="4FD4517B" w:rsidR="007A2047" w:rsidRPr="007A2047" w:rsidRDefault="007A2047" w:rsidP="007A2047"/>
    <w:p w14:paraId="1F46CDCE" w14:textId="7A521473" w:rsidR="007A2047" w:rsidRPr="007A2047" w:rsidRDefault="007A2047" w:rsidP="007A2047"/>
    <w:p w14:paraId="39E77DF5" w14:textId="00D7F55A" w:rsidR="007A2047" w:rsidRPr="007A2047" w:rsidRDefault="007A2047" w:rsidP="007A2047"/>
    <w:p w14:paraId="77EC2CE6" w14:textId="3A835E08" w:rsidR="007A2047" w:rsidRDefault="007A2047" w:rsidP="007A2047">
      <w:pPr>
        <w:rPr>
          <w:i/>
        </w:rPr>
      </w:pPr>
    </w:p>
    <w:p w14:paraId="113841DC" w14:textId="77777777" w:rsidR="007A2047" w:rsidRPr="00E33974" w:rsidRDefault="007A2047" w:rsidP="007A2047">
      <w:pPr>
        <w:spacing w:before="120" w:after="120"/>
        <w:rPr>
          <w:rFonts w:asciiTheme="minorHAnsi" w:eastAsia="Garamond" w:hAnsiTheme="minorHAnsi" w:cstheme="minorHAnsi"/>
        </w:rPr>
      </w:pPr>
      <w:r w:rsidRPr="00E33974">
        <w:rPr>
          <w:rFonts w:asciiTheme="minorHAnsi" w:eastAsia="Garamond" w:hAnsiTheme="minorHAnsi" w:cstheme="minorHAnsi"/>
        </w:rPr>
        <w:t xml:space="preserve">Per ricevuta  </w:t>
      </w:r>
    </w:p>
    <w:p w14:paraId="364350A4" w14:textId="77777777" w:rsidR="007A2047" w:rsidRDefault="007A2047" w:rsidP="007A2047">
      <w:pPr>
        <w:spacing w:before="120" w:after="120"/>
        <w:jc w:val="both"/>
        <w:rPr>
          <w:rFonts w:ascii="Garamond" w:eastAsia="Garamond" w:hAnsi="Garamond" w:cs="Garamond"/>
        </w:rPr>
      </w:pPr>
      <w:r w:rsidRPr="009A161B">
        <w:rPr>
          <w:rFonts w:asciiTheme="minorHAnsi" w:eastAsia="Garamond" w:hAnsiTheme="minorHAnsi" w:cstheme="minorHAnsi"/>
        </w:rPr>
        <w:t>Firma del lavoratore</w:t>
      </w:r>
      <w:r w:rsidRPr="009A161B">
        <w:rPr>
          <w:rFonts w:ascii="Garamond" w:eastAsia="Garamond" w:hAnsi="Garamond" w:cs="Garamond"/>
        </w:rPr>
        <w:t xml:space="preserve">  </w:t>
      </w:r>
    </w:p>
    <w:p w14:paraId="5CBB1C44" w14:textId="77777777" w:rsidR="007A2047" w:rsidRPr="007A2047" w:rsidRDefault="007A2047" w:rsidP="007A2047">
      <w:pPr>
        <w:ind w:firstLine="708"/>
      </w:pPr>
    </w:p>
    <w:sectPr w:rsidR="007A2047" w:rsidRPr="007A2047" w:rsidSect="008B765C">
      <w:footerReference w:type="default" r:id="rId12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49EE" w14:textId="77777777" w:rsidR="00AF01F6" w:rsidRDefault="00AF01F6" w:rsidP="0049777F">
      <w:r>
        <w:separator/>
      </w:r>
    </w:p>
  </w:endnote>
  <w:endnote w:type="continuationSeparator" w:id="0">
    <w:p w14:paraId="3B05DBAD" w14:textId="77777777" w:rsidR="00AF01F6" w:rsidRDefault="00AF01F6" w:rsidP="0049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E13A" w14:textId="77777777" w:rsidR="00450E93" w:rsidRDefault="00450E93">
    <w:pPr>
      <w:pStyle w:val="Corpotesto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1AAE6" w14:textId="77777777" w:rsidR="00AF01F6" w:rsidRDefault="00AF01F6" w:rsidP="0049777F">
      <w:r>
        <w:separator/>
      </w:r>
    </w:p>
  </w:footnote>
  <w:footnote w:type="continuationSeparator" w:id="0">
    <w:p w14:paraId="2F516CAD" w14:textId="77777777" w:rsidR="00AF01F6" w:rsidRDefault="00AF01F6" w:rsidP="00497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F2FD3"/>
    <w:multiLevelType w:val="hybridMultilevel"/>
    <w:tmpl w:val="D91EF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CF2907"/>
    <w:multiLevelType w:val="hybridMultilevel"/>
    <w:tmpl w:val="696E3B50"/>
    <w:lvl w:ilvl="0" w:tplc="AB02E17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886464"/>
    <w:multiLevelType w:val="hybridMultilevel"/>
    <w:tmpl w:val="1FCACC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86B5C"/>
    <w:multiLevelType w:val="hybridMultilevel"/>
    <w:tmpl w:val="CB82E4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5641B"/>
    <w:multiLevelType w:val="hybridMultilevel"/>
    <w:tmpl w:val="647ED194"/>
    <w:lvl w:ilvl="0" w:tplc="C8B8C9E8">
      <w:start w:val="1"/>
      <w:numFmt w:val="decimal"/>
      <w:lvlText w:val="%1.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4B84891E">
      <w:start w:val="1"/>
      <w:numFmt w:val="lowerLetter"/>
      <w:lvlText w:val="%2)"/>
      <w:lvlJc w:val="left"/>
      <w:pPr>
        <w:ind w:left="1193" w:hanging="41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it-IT" w:bidi="it-IT"/>
      </w:rPr>
    </w:lvl>
    <w:lvl w:ilvl="2" w:tplc="AFE2E932">
      <w:numFmt w:val="bullet"/>
      <w:lvlText w:val="•"/>
      <w:lvlJc w:val="left"/>
      <w:pPr>
        <w:ind w:left="2218" w:hanging="411"/>
      </w:pPr>
      <w:rPr>
        <w:rFonts w:hint="default"/>
        <w:lang w:val="it-IT" w:eastAsia="it-IT" w:bidi="it-IT"/>
      </w:rPr>
    </w:lvl>
    <w:lvl w:ilvl="3" w:tplc="BE08D79C">
      <w:numFmt w:val="bullet"/>
      <w:lvlText w:val="•"/>
      <w:lvlJc w:val="left"/>
      <w:pPr>
        <w:ind w:left="3236" w:hanging="411"/>
      </w:pPr>
      <w:rPr>
        <w:rFonts w:hint="default"/>
        <w:lang w:val="it-IT" w:eastAsia="it-IT" w:bidi="it-IT"/>
      </w:rPr>
    </w:lvl>
    <w:lvl w:ilvl="4" w:tplc="24AC4482">
      <w:numFmt w:val="bullet"/>
      <w:lvlText w:val="•"/>
      <w:lvlJc w:val="left"/>
      <w:pPr>
        <w:ind w:left="4255" w:hanging="411"/>
      </w:pPr>
      <w:rPr>
        <w:rFonts w:hint="default"/>
        <w:lang w:val="it-IT" w:eastAsia="it-IT" w:bidi="it-IT"/>
      </w:rPr>
    </w:lvl>
    <w:lvl w:ilvl="5" w:tplc="A718AD1A">
      <w:numFmt w:val="bullet"/>
      <w:lvlText w:val="•"/>
      <w:lvlJc w:val="left"/>
      <w:pPr>
        <w:ind w:left="5273" w:hanging="411"/>
      </w:pPr>
      <w:rPr>
        <w:rFonts w:hint="default"/>
        <w:lang w:val="it-IT" w:eastAsia="it-IT" w:bidi="it-IT"/>
      </w:rPr>
    </w:lvl>
    <w:lvl w:ilvl="6" w:tplc="4D341B62">
      <w:numFmt w:val="bullet"/>
      <w:lvlText w:val="•"/>
      <w:lvlJc w:val="left"/>
      <w:pPr>
        <w:ind w:left="6292" w:hanging="411"/>
      </w:pPr>
      <w:rPr>
        <w:rFonts w:hint="default"/>
        <w:lang w:val="it-IT" w:eastAsia="it-IT" w:bidi="it-IT"/>
      </w:rPr>
    </w:lvl>
    <w:lvl w:ilvl="7" w:tplc="BF943730">
      <w:numFmt w:val="bullet"/>
      <w:lvlText w:val="•"/>
      <w:lvlJc w:val="left"/>
      <w:pPr>
        <w:ind w:left="7310" w:hanging="411"/>
      </w:pPr>
      <w:rPr>
        <w:rFonts w:hint="default"/>
        <w:lang w:val="it-IT" w:eastAsia="it-IT" w:bidi="it-IT"/>
      </w:rPr>
    </w:lvl>
    <w:lvl w:ilvl="8" w:tplc="B8E47532">
      <w:numFmt w:val="bullet"/>
      <w:lvlText w:val="•"/>
      <w:lvlJc w:val="left"/>
      <w:pPr>
        <w:ind w:left="8329" w:hanging="411"/>
      </w:pPr>
      <w:rPr>
        <w:rFonts w:hint="default"/>
        <w:lang w:val="it-IT" w:eastAsia="it-IT" w:bidi="it-IT"/>
      </w:rPr>
    </w:lvl>
  </w:abstractNum>
  <w:abstractNum w:abstractNumId="5" w15:restartNumberingAfterBreak="0">
    <w:nsid w:val="2D4C0854"/>
    <w:multiLevelType w:val="hybridMultilevel"/>
    <w:tmpl w:val="F34668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50084"/>
    <w:multiLevelType w:val="hybridMultilevel"/>
    <w:tmpl w:val="F5CC3A54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254167256">
    <w:abstractNumId w:val="1"/>
  </w:num>
  <w:num w:numId="2" w16cid:durableId="1543176791">
    <w:abstractNumId w:val="5"/>
  </w:num>
  <w:num w:numId="3" w16cid:durableId="1318455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3399997">
    <w:abstractNumId w:val="4"/>
  </w:num>
  <w:num w:numId="5" w16cid:durableId="1306468914">
    <w:abstractNumId w:val="6"/>
  </w:num>
  <w:num w:numId="6" w16cid:durableId="195630781">
    <w:abstractNumId w:val="3"/>
  </w:num>
  <w:num w:numId="7" w16cid:durableId="960963638">
    <w:abstractNumId w:val="0"/>
  </w:num>
  <w:num w:numId="8" w16cid:durableId="654992863">
    <w:abstractNumId w:val="7"/>
  </w:num>
  <w:num w:numId="9" w16cid:durableId="107630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7"/>
    <w:rsid w:val="000014CF"/>
    <w:rsid w:val="00014DD1"/>
    <w:rsid w:val="0002098D"/>
    <w:rsid w:val="00030A22"/>
    <w:rsid w:val="000463A9"/>
    <w:rsid w:val="000465D1"/>
    <w:rsid w:val="0006600E"/>
    <w:rsid w:val="00084C17"/>
    <w:rsid w:val="00085A8A"/>
    <w:rsid w:val="00085C1D"/>
    <w:rsid w:val="0009069E"/>
    <w:rsid w:val="00095FE7"/>
    <w:rsid w:val="000A743E"/>
    <w:rsid w:val="000A76D1"/>
    <w:rsid w:val="000D325A"/>
    <w:rsid w:val="000D5C02"/>
    <w:rsid w:val="000D6E02"/>
    <w:rsid w:val="000E1CCD"/>
    <w:rsid w:val="000E6DE1"/>
    <w:rsid w:val="000F57BE"/>
    <w:rsid w:val="000F5A4A"/>
    <w:rsid w:val="00101568"/>
    <w:rsid w:val="00105BF7"/>
    <w:rsid w:val="00107021"/>
    <w:rsid w:val="00110B3B"/>
    <w:rsid w:val="0011232B"/>
    <w:rsid w:val="00114DEC"/>
    <w:rsid w:val="00116029"/>
    <w:rsid w:val="0012602D"/>
    <w:rsid w:val="001423CA"/>
    <w:rsid w:val="00143613"/>
    <w:rsid w:val="00150C1F"/>
    <w:rsid w:val="00154014"/>
    <w:rsid w:val="0016515E"/>
    <w:rsid w:val="0017621F"/>
    <w:rsid w:val="0017630F"/>
    <w:rsid w:val="001816CE"/>
    <w:rsid w:val="00186E10"/>
    <w:rsid w:val="0019081B"/>
    <w:rsid w:val="00196F32"/>
    <w:rsid w:val="001A2C48"/>
    <w:rsid w:val="001A3925"/>
    <w:rsid w:val="001B22A3"/>
    <w:rsid w:val="001B35D1"/>
    <w:rsid w:val="001B52AD"/>
    <w:rsid w:val="001E773E"/>
    <w:rsid w:val="001F19F8"/>
    <w:rsid w:val="0020137D"/>
    <w:rsid w:val="00202173"/>
    <w:rsid w:val="00202B3D"/>
    <w:rsid w:val="00214DCC"/>
    <w:rsid w:val="002271A9"/>
    <w:rsid w:val="00230016"/>
    <w:rsid w:val="00230F9E"/>
    <w:rsid w:val="00240C1F"/>
    <w:rsid w:val="00241B5A"/>
    <w:rsid w:val="002427E5"/>
    <w:rsid w:val="00261E07"/>
    <w:rsid w:val="00262A9A"/>
    <w:rsid w:val="002711C2"/>
    <w:rsid w:val="00275C9B"/>
    <w:rsid w:val="002944CB"/>
    <w:rsid w:val="002969E9"/>
    <w:rsid w:val="002A3635"/>
    <w:rsid w:val="002A627B"/>
    <w:rsid w:val="002B4B37"/>
    <w:rsid w:val="002B57E1"/>
    <w:rsid w:val="002D1455"/>
    <w:rsid w:val="002E69E0"/>
    <w:rsid w:val="002E6CE8"/>
    <w:rsid w:val="002F5049"/>
    <w:rsid w:val="00312D21"/>
    <w:rsid w:val="00322103"/>
    <w:rsid w:val="0033298A"/>
    <w:rsid w:val="003462A9"/>
    <w:rsid w:val="00352999"/>
    <w:rsid w:val="003547F2"/>
    <w:rsid w:val="00355747"/>
    <w:rsid w:val="003561B6"/>
    <w:rsid w:val="00357031"/>
    <w:rsid w:val="00361CD2"/>
    <w:rsid w:val="00366D59"/>
    <w:rsid w:val="003778EA"/>
    <w:rsid w:val="00382088"/>
    <w:rsid w:val="003B7FE7"/>
    <w:rsid w:val="003C0C7C"/>
    <w:rsid w:val="003D2D2F"/>
    <w:rsid w:val="003E18FE"/>
    <w:rsid w:val="003F7D9A"/>
    <w:rsid w:val="00403A0B"/>
    <w:rsid w:val="00415B5F"/>
    <w:rsid w:val="00423950"/>
    <w:rsid w:val="00431693"/>
    <w:rsid w:val="0043437B"/>
    <w:rsid w:val="00440003"/>
    <w:rsid w:val="004409D9"/>
    <w:rsid w:val="00442F00"/>
    <w:rsid w:val="00443B4C"/>
    <w:rsid w:val="00446945"/>
    <w:rsid w:val="00450E93"/>
    <w:rsid w:val="004516B5"/>
    <w:rsid w:val="00465F39"/>
    <w:rsid w:val="004668F3"/>
    <w:rsid w:val="00467A02"/>
    <w:rsid w:val="00476477"/>
    <w:rsid w:val="0049777F"/>
    <w:rsid w:val="004A651E"/>
    <w:rsid w:val="004B01F0"/>
    <w:rsid w:val="004B6A98"/>
    <w:rsid w:val="004D0F03"/>
    <w:rsid w:val="004F7A6A"/>
    <w:rsid w:val="005019CA"/>
    <w:rsid w:val="00502BC9"/>
    <w:rsid w:val="005046B9"/>
    <w:rsid w:val="00513305"/>
    <w:rsid w:val="005142FF"/>
    <w:rsid w:val="00526EA0"/>
    <w:rsid w:val="00536E3B"/>
    <w:rsid w:val="00537C39"/>
    <w:rsid w:val="00541B38"/>
    <w:rsid w:val="00565D9D"/>
    <w:rsid w:val="005A43AD"/>
    <w:rsid w:val="005C1AF3"/>
    <w:rsid w:val="005C5D18"/>
    <w:rsid w:val="005F4578"/>
    <w:rsid w:val="006017D1"/>
    <w:rsid w:val="00617DC6"/>
    <w:rsid w:val="0062179B"/>
    <w:rsid w:val="00631E30"/>
    <w:rsid w:val="00633E1B"/>
    <w:rsid w:val="006571F4"/>
    <w:rsid w:val="00663458"/>
    <w:rsid w:val="00664426"/>
    <w:rsid w:val="00672F99"/>
    <w:rsid w:val="00684C5D"/>
    <w:rsid w:val="006914B6"/>
    <w:rsid w:val="00691611"/>
    <w:rsid w:val="00693056"/>
    <w:rsid w:val="00694860"/>
    <w:rsid w:val="006A3A5C"/>
    <w:rsid w:val="006A5830"/>
    <w:rsid w:val="006B3D96"/>
    <w:rsid w:val="006C1287"/>
    <w:rsid w:val="006E0265"/>
    <w:rsid w:val="006E1877"/>
    <w:rsid w:val="006F4DD9"/>
    <w:rsid w:val="006F7043"/>
    <w:rsid w:val="00713FA9"/>
    <w:rsid w:val="007154F7"/>
    <w:rsid w:val="00717391"/>
    <w:rsid w:val="00723694"/>
    <w:rsid w:val="00747788"/>
    <w:rsid w:val="00755F39"/>
    <w:rsid w:val="0076512F"/>
    <w:rsid w:val="007720D1"/>
    <w:rsid w:val="00794127"/>
    <w:rsid w:val="00797A39"/>
    <w:rsid w:val="007A2047"/>
    <w:rsid w:val="007B36F5"/>
    <w:rsid w:val="007B4540"/>
    <w:rsid w:val="007C2509"/>
    <w:rsid w:val="007C4E2D"/>
    <w:rsid w:val="007D23D8"/>
    <w:rsid w:val="007D53A4"/>
    <w:rsid w:val="008000CA"/>
    <w:rsid w:val="00805D3B"/>
    <w:rsid w:val="00805E25"/>
    <w:rsid w:val="00810FCB"/>
    <w:rsid w:val="008211C6"/>
    <w:rsid w:val="00824D94"/>
    <w:rsid w:val="00826DA0"/>
    <w:rsid w:val="0084775A"/>
    <w:rsid w:val="00853530"/>
    <w:rsid w:val="00855F97"/>
    <w:rsid w:val="00857485"/>
    <w:rsid w:val="00870513"/>
    <w:rsid w:val="008714BB"/>
    <w:rsid w:val="00872EF8"/>
    <w:rsid w:val="00875977"/>
    <w:rsid w:val="00877B92"/>
    <w:rsid w:val="008838C5"/>
    <w:rsid w:val="008B765C"/>
    <w:rsid w:val="008C0434"/>
    <w:rsid w:val="008C320F"/>
    <w:rsid w:val="008D0CED"/>
    <w:rsid w:val="008E0BE4"/>
    <w:rsid w:val="00910FF8"/>
    <w:rsid w:val="009271C9"/>
    <w:rsid w:val="0092780B"/>
    <w:rsid w:val="009336C5"/>
    <w:rsid w:val="009545C7"/>
    <w:rsid w:val="00961623"/>
    <w:rsid w:val="00967281"/>
    <w:rsid w:val="00977FD1"/>
    <w:rsid w:val="009800E7"/>
    <w:rsid w:val="0098483E"/>
    <w:rsid w:val="0098630F"/>
    <w:rsid w:val="00987581"/>
    <w:rsid w:val="0099209D"/>
    <w:rsid w:val="00994B68"/>
    <w:rsid w:val="0099555E"/>
    <w:rsid w:val="00995FCE"/>
    <w:rsid w:val="009A15AF"/>
    <w:rsid w:val="009C1344"/>
    <w:rsid w:val="009D496D"/>
    <w:rsid w:val="009D6207"/>
    <w:rsid w:val="009E7B0A"/>
    <w:rsid w:val="00A0121F"/>
    <w:rsid w:val="00A0343F"/>
    <w:rsid w:val="00A03F1E"/>
    <w:rsid w:val="00A05413"/>
    <w:rsid w:val="00A12AD6"/>
    <w:rsid w:val="00A22218"/>
    <w:rsid w:val="00A2349F"/>
    <w:rsid w:val="00A32A66"/>
    <w:rsid w:val="00A62777"/>
    <w:rsid w:val="00A7138C"/>
    <w:rsid w:val="00A7773B"/>
    <w:rsid w:val="00A85482"/>
    <w:rsid w:val="00A87AC0"/>
    <w:rsid w:val="00AA2F6E"/>
    <w:rsid w:val="00AA7464"/>
    <w:rsid w:val="00AB3C7E"/>
    <w:rsid w:val="00AC000E"/>
    <w:rsid w:val="00AC0158"/>
    <w:rsid w:val="00AD0B51"/>
    <w:rsid w:val="00AD0CB1"/>
    <w:rsid w:val="00AD65D7"/>
    <w:rsid w:val="00AD70FA"/>
    <w:rsid w:val="00AE5017"/>
    <w:rsid w:val="00AF01F6"/>
    <w:rsid w:val="00B020A2"/>
    <w:rsid w:val="00B02D7E"/>
    <w:rsid w:val="00B26DFB"/>
    <w:rsid w:val="00B34F37"/>
    <w:rsid w:val="00B43C5C"/>
    <w:rsid w:val="00B56676"/>
    <w:rsid w:val="00B604F9"/>
    <w:rsid w:val="00B66EFF"/>
    <w:rsid w:val="00B73BD6"/>
    <w:rsid w:val="00B74B63"/>
    <w:rsid w:val="00B7531C"/>
    <w:rsid w:val="00B94FA1"/>
    <w:rsid w:val="00B95235"/>
    <w:rsid w:val="00B96CC9"/>
    <w:rsid w:val="00BB1106"/>
    <w:rsid w:val="00BB1D0F"/>
    <w:rsid w:val="00BC417A"/>
    <w:rsid w:val="00BD0AD3"/>
    <w:rsid w:val="00BD3412"/>
    <w:rsid w:val="00BD38BE"/>
    <w:rsid w:val="00BD5D9A"/>
    <w:rsid w:val="00BE7DA4"/>
    <w:rsid w:val="00BE7FE2"/>
    <w:rsid w:val="00C03478"/>
    <w:rsid w:val="00C140D3"/>
    <w:rsid w:val="00C22AE0"/>
    <w:rsid w:val="00C25468"/>
    <w:rsid w:val="00C25D69"/>
    <w:rsid w:val="00C43CFD"/>
    <w:rsid w:val="00C645F9"/>
    <w:rsid w:val="00C67657"/>
    <w:rsid w:val="00C87E99"/>
    <w:rsid w:val="00C92029"/>
    <w:rsid w:val="00CA000F"/>
    <w:rsid w:val="00CB667A"/>
    <w:rsid w:val="00CD50E8"/>
    <w:rsid w:val="00CF73DB"/>
    <w:rsid w:val="00D0483A"/>
    <w:rsid w:val="00D13CAE"/>
    <w:rsid w:val="00D16469"/>
    <w:rsid w:val="00D20EBD"/>
    <w:rsid w:val="00D279B8"/>
    <w:rsid w:val="00D36848"/>
    <w:rsid w:val="00D42EA0"/>
    <w:rsid w:val="00D511CA"/>
    <w:rsid w:val="00D518FE"/>
    <w:rsid w:val="00D53ED4"/>
    <w:rsid w:val="00D55096"/>
    <w:rsid w:val="00D57938"/>
    <w:rsid w:val="00D64609"/>
    <w:rsid w:val="00D803A6"/>
    <w:rsid w:val="00DA531D"/>
    <w:rsid w:val="00DB3508"/>
    <w:rsid w:val="00DB3945"/>
    <w:rsid w:val="00DB743F"/>
    <w:rsid w:val="00DD0BFD"/>
    <w:rsid w:val="00DD1B5F"/>
    <w:rsid w:val="00DE0969"/>
    <w:rsid w:val="00DE5F13"/>
    <w:rsid w:val="00E07779"/>
    <w:rsid w:val="00E127E2"/>
    <w:rsid w:val="00E25657"/>
    <w:rsid w:val="00E26387"/>
    <w:rsid w:val="00E26D5E"/>
    <w:rsid w:val="00E30939"/>
    <w:rsid w:val="00E34E0C"/>
    <w:rsid w:val="00E362A6"/>
    <w:rsid w:val="00E463D9"/>
    <w:rsid w:val="00E47C1A"/>
    <w:rsid w:val="00E54218"/>
    <w:rsid w:val="00E6246B"/>
    <w:rsid w:val="00E66D41"/>
    <w:rsid w:val="00E74D75"/>
    <w:rsid w:val="00E7604C"/>
    <w:rsid w:val="00E87149"/>
    <w:rsid w:val="00E936C9"/>
    <w:rsid w:val="00EA0207"/>
    <w:rsid w:val="00EA17BA"/>
    <w:rsid w:val="00EB0798"/>
    <w:rsid w:val="00EB34F8"/>
    <w:rsid w:val="00EB4AF3"/>
    <w:rsid w:val="00ED2721"/>
    <w:rsid w:val="00EE550C"/>
    <w:rsid w:val="00EE5F3A"/>
    <w:rsid w:val="00EE5F75"/>
    <w:rsid w:val="00EE6F90"/>
    <w:rsid w:val="00EF514A"/>
    <w:rsid w:val="00EF5F2C"/>
    <w:rsid w:val="00F06E08"/>
    <w:rsid w:val="00F13D06"/>
    <w:rsid w:val="00F168F1"/>
    <w:rsid w:val="00F20FE3"/>
    <w:rsid w:val="00F339F9"/>
    <w:rsid w:val="00F35081"/>
    <w:rsid w:val="00F42EDD"/>
    <w:rsid w:val="00F5349F"/>
    <w:rsid w:val="00F54C94"/>
    <w:rsid w:val="00F74DF3"/>
    <w:rsid w:val="00F80673"/>
    <w:rsid w:val="00FA605C"/>
    <w:rsid w:val="00FB02DC"/>
    <w:rsid w:val="00FB1C6D"/>
    <w:rsid w:val="00FB4BDD"/>
    <w:rsid w:val="00FB5D5F"/>
    <w:rsid w:val="00FC6670"/>
    <w:rsid w:val="00FD61E7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E674"/>
  <w15:docId w15:val="{6AED2CF3-ACAC-4956-A93A-92598E11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0A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020A2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020A2"/>
    <w:pPr>
      <w:jc w:val="center"/>
    </w:pPr>
    <w:rPr>
      <w:rFonts w:ascii="Mistral" w:hAnsi="Mistral"/>
      <w:sz w:val="36"/>
      <w:szCs w:val="52"/>
    </w:rPr>
  </w:style>
  <w:style w:type="character" w:customStyle="1" w:styleId="TitoloCarattere">
    <w:name w:val="Titolo Carattere"/>
    <w:link w:val="Titolo"/>
    <w:rsid w:val="00B020A2"/>
    <w:rPr>
      <w:rFonts w:ascii="Mistral" w:eastAsia="Times New Roman" w:hAnsi="Mistral" w:cs="Times New Roman"/>
      <w:sz w:val="36"/>
      <w:szCs w:val="52"/>
      <w:lang w:eastAsia="it-IT"/>
    </w:rPr>
  </w:style>
  <w:style w:type="paragraph" w:styleId="Sottotitolo">
    <w:name w:val="Subtitle"/>
    <w:basedOn w:val="Normale"/>
    <w:link w:val="SottotitoloCarattere"/>
    <w:qFormat/>
    <w:rsid w:val="00B020A2"/>
    <w:pPr>
      <w:jc w:val="center"/>
    </w:pPr>
    <w:rPr>
      <w:rFonts w:ascii="Mistral" w:hAnsi="Mistral"/>
      <w:sz w:val="28"/>
      <w:szCs w:val="52"/>
    </w:rPr>
  </w:style>
  <w:style w:type="character" w:customStyle="1" w:styleId="SottotitoloCarattere">
    <w:name w:val="Sottotitolo Carattere"/>
    <w:link w:val="Sottotitolo"/>
    <w:rsid w:val="00B020A2"/>
    <w:rPr>
      <w:rFonts w:ascii="Mistral" w:eastAsia="Times New Roman" w:hAnsi="Mistral" w:cs="Times New Roman"/>
      <w:sz w:val="28"/>
      <w:szCs w:val="5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F1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03F1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DB3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838C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838C5"/>
    <w:rPr>
      <w:b/>
      <w:b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85C1D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5C1D"/>
    <w:rPr>
      <w:rFonts w:ascii="Times New Roman" w:eastAsia="Times New Roman" w:hAnsi="Times New Roman"/>
      <w:sz w:val="24"/>
      <w:szCs w:val="24"/>
      <w:lang w:bidi="it-IT"/>
    </w:rPr>
  </w:style>
  <w:style w:type="paragraph" w:styleId="Nessunaspaziatura">
    <w:name w:val="No Spacing"/>
    <w:uiPriority w:val="99"/>
    <w:qFormat/>
    <w:rsid w:val="00085C1D"/>
    <w:rPr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DD0BFD"/>
    <w:pPr>
      <w:widowControl w:val="0"/>
      <w:autoSpaceDE w:val="0"/>
      <w:autoSpaceDN w:val="0"/>
      <w:ind w:right="610"/>
      <w:jc w:val="right"/>
      <w:outlineLvl w:val="1"/>
    </w:pPr>
    <w:rPr>
      <w:rFonts w:ascii="Calibri" w:eastAsia="Calibri" w:hAnsi="Calibri" w:cs="Calibri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99"/>
    <w:qFormat/>
    <w:rsid w:val="00DD0BFD"/>
    <w:pPr>
      <w:widowControl w:val="0"/>
      <w:autoSpaceDE w:val="0"/>
      <w:autoSpaceDN w:val="0"/>
      <w:ind w:left="1193" w:hanging="360"/>
      <w:jc w:val="both"/>
    </w:pPr>
    <w:rPr>
      <w:rFonts w:ascii="Calibri" w:eastAsia="Calibri" w:hAnsi="Calibri" w:cs="Calibri"/>
      <w:sz w:val="22"/>
      <w:szCs w:val="22"/>
      <w:lang w:bidi="it-IT"/>
    </w:rPr>
  </w:style>
  <w:style w:type="character" w:styleId="Enfasicorsivo">
    <w:name w:val="Emphasis"/>
    <w:basedOn w:val="Carpredefinitoparagrafo"/>
    <w:uiPriority w:val="20"/>
    <w:qFormat/>
    <w:rsid w:val="009C1344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1763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7630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customStyle="1" w:styleId="Default">
    <w:name w:val="Default"/>
    <w:rsid w:val="00631E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22103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103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74B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4B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ltic84900n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tic84900n@pec.istruzione.it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1E5B0-74E6-4314-9804-E4D77636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intestata.dotx</Template>
  <TotalTime>0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4171</CharactersWithSpaces>
  <SharedDoc>false</SharedDoc>
  <HLinks>
    <vt:vector size="12" baseType="variant">
      <vt:variant>
        <vt:i4>917622</vt:i4>
      </vt:variant>
      <vt:variant>
        <vt:i4>3</vt:i4>
      </vt:variant>
      <vt:variant>
        <vt:i4>0</vt:i4>
      </vt:variant>
      <vt:variant>
        <vt:i4>5</vt:i4>
      </vt:variant>
      <vt:variant>
        <vt:lpwstr>mailto:ltic84900n@istruzione.it</vt:lpwstr>
      </vt:variant>
      <vt:variant>
        <vt:lpwstr/>
      </vt:variant>
      <vt:variant>
        <vt:i4>4522085</vt:i4>
      </vt:variant>
      <vt:variant>
        <vt:i4>0</vt:i4>
      </vt:variant>
      <vt:variant>
        <vt:i4>0</vt:i4>
      </vt:variant>
      <vt:variant>
        <vt:i4>5</vt:i4>
      </vt:variant>
      <vt:variant>
        <vt:lpwstr>mailto:ltic84900n@pec.istruzione.it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office1</cp:lastModifiedBy>
  <cp:revision>10</cp:revision>
  <cp:lastPrinted>2020-09-01T11:48:00Z</cp:lastPrinted>
  <dcterms:created xsi:type="dcterms:W3CDTF">2022-09-08T08:43:00Z</dcterms:created>
  <dcterms:modified xsi:type="dcterms:W3CDTF">2025-08-25T10:41:00Z</dcterms:modified>
</cp:coreProperties>
</file>