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B054" w14:textId="77777777" w:rsidR="00805E25" w:rsidRPr="00824D94" w:rsidRDefault="00E66D41" w:rsidP="00E66D41">
      <w:pPr>
        <w:jc w:val="center"/>
        <w:rPr>
          <w:i/>
        </w:rPr>
      </w:pPr>
      <w:r w:rsidRPr="00824D94">
        <w:rPr>
          <w:i/>
        </w:rPr>
        <w:t xml:space="preserve">                                                      </w:t>
      </w:r>
    </w:p>
    <w:p w14:paraId="3DA3319A" w14:textId="77777777" w:rsidR="00721F57" w:rsidRDefault="00721F57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14:paraId="38B2A56E" w14:textId="77777777" w:rsidR="00A12E1D" w:rsidRPr="00721F57" w:rsidRDefault="00A12E1D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14:paraId="3881478D" w14:textId="77777777" w:rsidR="00911F91" w:rsidRDefault="00911F91" w:rsidP="00911F91">
      <w:pPr>
        <w:jc w:val="both"/>
      </w:pPr>
    </w:p>
    <w:p w14:paraId="52A2B6DA" w14:textId="77777777" w:rsidR="00911F91" w:rsidRPr="00A12E1D" w:rsidRDefault="00911F91" w:rsidP="00911F91">
      <w:pPr>
        <w:jc w:val="both"/>
      </w:pPr>
    </w:p>
    <w:p w14:paraId="474D9FBD" w14:textId="77777777" w:rsidR="008E7B19" w:rsidRPr="00C20594" w:rsidRDefault="008E7B19" w:rsidP="008E7B1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DISPERSIONE</w:t>
      </w:r>
    </w:p>
    <w:p w14:paraId="07F5E7A3" w14:textId="77777777" w:rsidR="008E7B19" w:rsidRPr="00C20594" w:rsidRDefault="008E7B19" w:rsidP="008E7B19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7FC400BF" w14:textId="77777777" w:rsidR="008E7B19" w:rsidRDefault="008E7B19" w:rsidP="008E7B1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D5DA9DB" w14:textId="77777777" w:rsidR="008E7B19" w:rsidRDefault="008E7B19" w:rsidP="008E7B1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IC n°12 Borgo Faiti</w:t>
      </w:r>
    </w:p>
    <w:p w14:paraId="2D4A03D0" w14:textId="77777777" w:rsidR="008E7B19" w:rsidRDefault="008E7B19" w:rsidP="008E7B1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0B810075" w14:textId="77777777" w:rsidR="008E7B19" w:rsidRPr="00C20594" w:rsidRDefault="008E7B19" w:rsidP="008E7B1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6EFB3D53" w14:textId="77777777" w:rsidR="008E7B19" w:rsidRPr="00C20594" w:rsidRDefault="008E7B19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376C9B87" w14:textId="77777777" w:rsidR="008E7B19" w:rsidRPr="00C20594" w:rsidRDefault="008E7B19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5C9765FB" w14:textId="77777777" w:rsidR="008E7B19" w:rsidRPr="00C20594" w:rsidRDefault="008E7B19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7302327" w14:textId="77777777" w:rsidR="008E7B19" w:rsidRPr="00C20594" w:rsidRDefault="008E7B19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4CC16842" w14:textId="77777777" w:rsidR="008E7B19" w:rsidRPr="00C20594" w:rsidRDefault="008E7B19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32C984B1" w14:textId="77777777" w:rsidR="008E7B19" w:rsidRPr="00C20594" w:rsidRDefault="008E7B19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77F45689" w14:textId="77777777" w:rsidR="008E7B19" w:rsidRPr="00C20594" w:rsidRDefault="008E7B19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73A8B69C" w14:textId="77777777" w:rsidR="008E7B19" w:rsidRPr="00C20594" w:rsidRDefault="008E7B19" w:rsidP="008E7B19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2A726DCB" w14:textId="77777777" w:rsidR="008E7B19" w:rsidRDefault="008E7B19" w:rsidP="008E7B19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8342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41"/>
        <w:gridCol w:w="1701"/>
      </w:tblGrid>
      <w:tr w:rsidR="008E7B19" w14:paraId="2E77B1A4" w14:textId="77777777" w:rsidTr="00AA27E0">
        <w:trPr>
          <w:trHeight w:val="533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02EAC69D" w14:textId="77777777" w:rsidR="008E7B19" w:rsidRPr="003D24B4" w:rsidRDefault="008E7B19" w:rsidP="00AA27E0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Ruolo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03D21B8D" w14:textId="77777777" w:rsidR="008E7B19" w:rsidRPr="008022B1" w:rsidRDefault="008E7B19" w:rsidP="00AA27E0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Partecipazione</w:t>
            </w:r>
          </w:p>
        </w:tc>
      </w:tr>
      <w:tr w:rsidR="008E7B19" w14:paraId="1D0B1708" w14:textId="77777777" w:rsidTr="00AA27E0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9AA3" w14:textId="77777777" w:rsidR="008E7B19" w:rsidRDefault="008E7B19" w:rsidP="00AA27E0">
            <w:pPr>
              <w:pStyle w:val="TableParagraph"/>
              <w:spacing w:before="25"/>
              <w:ind w:left="107" w:right="579"/>
            </w:pPr>
            <w:r w:rsidRPr="003D2AA2">
              <w:rPr>
                <w:lang w:val="it-IT"/>
              </w:rPr>
              <w:t>Esperto formatore nella disciplina</w:t>
            </w:r>
            <w:r>
              <w:rPr>
                <w:lang w:val="it-IT"/>
              </w:rPr>
              <w:t>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4767" w14:textId="77777777" w:rsidR="008E7B19" w:rsidRDefault="008E7B19" w:rsidP="00AA27E0">
            <w:pPr>
              <w:pStyle w:val="TableParagraph"/>
              <w:spacing w:before="160"/>
              <w:ind w:left="338" w:right="328"/>
              <w:jc w:val="center"/>
            </w:pPr>
          </w:p>
        </w:tc>
      </w:tr>
    </w:tbl>
    <w:p w14:paraId="5A7EDDBF" w14:textId="77777777" w:rsidR="00447DB5" w:rsidRDefault="00447DB5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</w:p>
    <w:p w14:paraId="335D32FA" w14:textId="77C84EAB" w:rsidR="008E7B19" w:rsidRPr="000B7E48" w:rsidRDefault="008E7B19" w:rsidP="008E7B19">
      <w:pPr>
        <w:autoSpaceDE w:val="0"/>
        <w:spacing w:line="480" w:lineRule="auto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 w:rsidRPr="006E2EFA"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 xml:space="preserve">N.B.: barrare la casella </w:t>
      </w:r>
      <w:r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 xml:space="preserve">“partecipazione” </w:t>
      </w:r>
      <w:r w:rsidRPr="006E2EFA"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relativa al ruolo che si richiede</w:t>
      </w:r>
    </w:p>
    <w:p w14:paraId="19796874" w14:textId="77777777" w:rsidR="008E7B19" w:rsidRPr="00C20594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61A8F67E" w14:textId="77777777" w:rsidR="008E7B19" w:rsidRPr="00C20594" w:rsidRDefault="008E7B19" w:rsidP="008E7B19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A051D23" w14:textId="77777777" w:rsidR="008E7B19" w:rsidRPr="00C20594" w:rsidRDefault="008E7B19" w:rsidP="008E7B19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213B87A2" w14:textId="77777777" w:rsidR="008E7B19" w:rsidRPr="00551ED0" w:rsidRDefault="008E7B19" w:rsidP="008E7B19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03CF0302" w14:textId="77777777" w:rsidR="008E7B19" w:rsidRPr="00551ED0" w:rsidRDefault="008E7B19" w:rsidP="008E7B19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37B31D33" w14:textId="77777777" w:rsidR="008E7B19" w:rsidRPr="00C20594" w:rsidRDefault="008E7B19" w:rsidP="008E7B19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D73ED37" w14:textId="77777777" w:rsidR="008E7B19" w:rsidRPr="00551ED0" w:rsidRDefault="008E7B19" w:rsidP="008E7B19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13603FF5" w14:textId="77777777" w:rsidR="008E7B19" w:rsidRPr="00EB52E0" w:rsidRDefault="008E7B19" w:rsidP="008E7B19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E825FE9" w14:textId="77777777" w:rsidR="008E7B19" w:rsidRPr="005E1D00" w:rsidRDefault="008E7B19" w:rsidP="008E7B19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1AA6598B" w14:textId="77777777" w:rsidR="008E7B19" w:rsidRPr="006C10F5" w:rsidRDefault="008E7B19" w:rsidP="008E7B19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lastRenderedPageBreak/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AC5F28C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6F6E8E3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951020B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3C80E9A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CE50309" w14:textId="77777777" w:rsidR="008E7B19" w:rsidRPr="00C20594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8B248FC" w14:textId="77777777" w:rsidR="008E7B19" w:rsidRPr="00C20594" w:rsidRDefault="008E7B19" w:rsidP="008E7B19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AA6C7C9" w14:textId="77777777" w:rsidR="008E7B19" w:rsidRPr="00C20594" w:rsidRDefault="008E7B19" w:rsidP="008E7B19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5B4B347F" w14:textId="77777777" w:rsidR="008E7B19" w:rsidRPr="00C20594" w:rsidRDefault="008E7B19" w:rsidP="008E7B19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F29DB1A" w14:textId="77777777" w:rsidR="008E7B19" w:rsidRPr="00C20594" w:rsidRDefault="008E7B19" w:rsidP="008E7B1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3C77506" w14:textId="77777777" w:rsidR="008E7B19" w:rsidRDefault="008E7B19" w:rsidP="008E7B19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5E13555" w14:textId="77777777" w:rsidR="008E7B19" w:rsidRPr="00C20594" w:rsidRDefault="008E7B19" w:rsidP="008E7B19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BC7C2AA" w14:textId="77777777" w:rsidR="008E7B19" w:rsidRPr="00C20594" w:rsidRDefault="008E7B19" w:rsidP="008E7B1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2983C3DC" w14:textId="77777777" w:rsidR="008E7B19" w:rsidRPr="00C20594" w:rsidRDefault="008E7B19" w:rsidP="008E7B1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3EFD8911" w14:textId="77777777" w:rsidR="008E7B19" w:rsidRPr="00C20594" w:rsidRDefault="008E7B19" w:rsidP="008E7B1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1F802938" w14:textId="77777777" w:rsidR="008E7B19" w:rsidRPr="00C20594" w:rsidRDefault="008E7B19" w:rsidP="008E7B1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2BA0D3B" w14:textId="77777777" w:rsidR="008E7B19" w:rsidRPr="00C20594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9A59A4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A6DADCF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CB1D81C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DBC71F5" w14:textId="77777777" w:rsidR="008E7B19" w:rsidRPr="00C20594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6C77ED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941BA95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99FA6CC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CCE8A38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A996355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9847750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9E2242F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392FD0A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9021391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FB57E97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0C62353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C45F109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3C9D7E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A72BF98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F2CF560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ACE1E78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073BD14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329A026" w14:textId="77777777" w:rsidR="008E7B19" w:rsidRDefault="008E7B19" w:rsidP="008E7B1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93"/>
        <w:gridCol w:w="1087"/>
        <w:gridCol w:w="1118"/>
        <w:gridCol w:w="1393"/>
        <w:gridCol w:w="1555"/>
        <w:gridCol w:w="1539"/>
      </w:tblGrid>
      <w:tr w:rsidR="008E7B19" w14:paraId="1BEA813B" w14:textId="77777777" w:rsidTr="00AA27E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1C39E" w14:textId="77777777" w:rsidR="008E7B19" w:rsidRDefault="008E7B19" w:rsidP="00AA27E0">
            <w:pPr>
              <w:jc w:val="center"/>
              <w:rPr>
                <w:b/>
                <w:i/>
                <w:iCs/>
              </w:rPr>
            </w:pPr>
            <w:r>
              <w:rPr>
                <w:b/>
                <w:bCs/>
              </w:rPr>
              <w:br w:type="page"/>
              <w:t xml:space="preserve">ALLEGATO B: </w:t>
            </w:r>
            <w:r>
              <w:rPr>
                <w:b/>
              </w:rPr>
              <w:t>GRIGLIA DI VALUTAZIONE DEI TITOLI PER ESPERTO</w:t>
            </w:r>
          </w:p>
        </w:tc>
      </w:tr>
      <w:tr w:rsidR="008E7B19" w14:paraId="72B74B4C" w14:textId="77777777" w:rsidTr="00AA27E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C7F97" w14:textId="77777777" w:rsidR="008E7B19" w:rsidRDefault="008E7B19" w:rsidP="00AA27E0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73677E72" w14:textId="77777777" w:rsidR="008E7B19" w:rsidRDefault="008E7B19" w:rsidP="00AA27E0">
            <w:pPr>
              <w:pStyle w:val="Paragrafoelenco"/>
              <w:numPr>
                <w:ilvl w:val="0"/>
                <w:numId w:val="26"/>
              </w:numPr>
              <w:contextualSpacing w:val="0"/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646ADD43" w14:textId="77777777" w:rsidR="008E7B19" w:rsidRDefault="008E7B19" w:rsidP="00AA27E0">
            <w:pPr>
              <w:pStyle w:val="Paragrafoelenco"/>
              <w:numPr>
                <w:ilvl w:val="0"/>
                <w:numId w:val="26"/>
              </w:numPr>
              <w:contextualSpacing w:val="0"/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8E7B19" w14:paraId="60E885E0" w14:textId="77777777" w:rsidTr="00AA27E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D09B64" w14:textId="77777777" w:rsidR="008E7B19" w:rsidRDefault="008E7B19" w:rsidP="00AA27E0">
            <w:pPr>
              <w:snapToGrid w:val="0"/>
              <w:rPr>
                <w:b/>
              </w:rPr>
            </w:pPr>
          </w:p>
          <w:p w14:paraId="69E64409" w14:textId="77777777" w:rsidR="008E7B19" w:rsidRDefault="008E7B19" w:rsidP="00AA27E0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41CCFF16" w14:textId="77777777" w:rsidR="008E7B19" w:rsidRDefault="008E7B19" w:rsidP="00AA27E0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062C575" w14:textId="77777777" w:rsidR="008E7B19" w:rsidRDefault="008E7B19" w:rsidP="00AA27E0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3E0AE0" w14:textId="77777777" w:rsidR="008E7B19" w:rsidRDefault="008E7B19" w:rsidP="00AA27E0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33E01C" w14:textId="77777777" w:rsidR="008E7B19" w:rsidRDefault="008E7B19" w:rsidP="00AA27E0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95682" w14:textId="77777777" w:rsidR="008E7B19" w:rsidRDefault="008E7B19" w:rsidP="00AA27E0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8E7B19" w14:paraId="391F9A56" w14:textId="77777777" w:rsidTr="00AA27E0">
        <w:tc>
          <w:tcPr>
            <w:tcW w:w="3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64DB9C" w14:textId="77777777" w:rsidR="008E7B19" w:rsidRDefault="008E7B19" w:rsidP="00AA27E0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49C577" w14:textId="77777777" w:rsidR="008E7B19" w:rsidRDefault="008E7B19" w:rsidP="00AA27E0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293F3F" w14:textId="77777777" w:rsidR="008E7B19" w:rsidRDefault="008E7B19" w:rsidP="00AA27E0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6C25A2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EC9835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19B8" w14:textId="77777777" w:rsidR="008E7B19" w:rsidRDefault="008E7B19" w:rsidP="00AA27E0">
            <w:pPr>
              <w:snapToGrid w:val="0"/>
            </w:pPr>
          </w:p>
        </w:tc>
      </w:tr>
      <w:tr w:rsidR="008E7B19" w14:paraId="18300D78" w14:textId="77777777" w:rsidTr="00AA27E0">
        <w:tc>
          <w:tcPr>
            <w:tcW w:w="3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709DB4" w14:textId="77777777" w:rsidR="008E7B19" w:rsidRDefault="008E7B19" w:rsidP="00AA27E0"/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EA84E" w14:textId="77777777" w:rsidR="008E7B19" w:rsidRDefault="008E7B19" w:rsidP="00AA27E0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6B8EBA" w14:textId="77777777" w:rsidR="008E7B19" w:rsidRDefault="008E7B19" w:rsidP="00AA27E0">
            <w:r>
              <w:rPr>
                <w:b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4F5FF7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21843D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D527" w14:textId="77777777" w:rsidR="008E7B19" w:rsidRDefault="008E7B19" w:rsidP="00AA27E0">
            <w:pPr>
              <w:snapToGrid w:val="0"/>
            </w:pPr>
          </w:p>
        </w:tc>
      </w:tr>
      <w:tr w:rsidR="008E7B19" w14:paraId="4EA3344A" w14:textId="77777777" w:rsidTr="00AA27E0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165FA" w14:textId="77777777" w:rsidR="008E7B19" w:rsidRDefault="008E7B19" w:rsidP="00AA27E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31CFD5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EF811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7F8E46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F511" w14:textId="77777777" w:rsidR="008E7B19" w:rsidRDefault="008E7B19" w:rsidP="00AA27E0">
            <w:pPr>
              <w:snapToGrid w:val="0"/>
            </w:pPr>
          </w:p>
        </w:tc>
      </w:tr>
      <w:tr w:rsidR="008E7B19" w14:paraId="47945539" w14:textId="77777777" w:rsidTr="00AA27E0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CDAE" w14:textId="77777777" w:rsidR="008E7B19" w:rsidRDefault="008E7B19" w:rsidP="00AA27E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3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F4720B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C7BDB3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C57497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825F" w14:textId="77777777" w:rsidR="008E7B19" w:rsidRDefault="008E7B19" w:rsidP="00AA27E0">
            <w:pPr>
              <w:snapToGrid w:val="0"/>
            </w:pPr>
          </w:p>
        </w:tc>
      </w:tr>
      <w:tr w:rsidR="008E7B19" w14:paraId="619ECB13" w14:textId="77777777" w:rsidTr="00AA27E0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635F7" w14:textId="77777777" w:rsidR="008E7B19" w:rsidRDefault="008E7B19" w:rsidP="00AA27E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0F86E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677A89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D4CD2A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6D3E" w14:textId="77777777" w:rsidR="008E7B19" w:rsidRDefault="008E7B19" w:rsidP="00AA27E0">
            <w:pPr>
              <w:snapToGrid w:val="0"/>
            </w:pPr>
          </w:p>
        </w:tc>
      </w:tr>
      <w:tr w:rsidR="008E7B19" w14:paraId="478B8016" w14:textId="77777777" w:rsidTr="00AA27E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72CB" w14:textId="77777777" w:rsidR="008E7B19" w:rsidRDefault="008E7B19" w:rsidP="00AA27E0">
            <w:pPr>
              <w:rPr>
                <w:b/>
              </w:rPr>
            </w:pPr>
          </w:p>
          <w:p w14:paraId="1AFD95E3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0D6BEB87" w14:textId="77777777" w:rsidR="008E7B19" w:rsidRDefault="008E7B19" w:rsidP="00AA27E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00374727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B163FB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557299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145A" w14:textId="77777777" w:rsidR="008E7B19" w:rsidRDefault="008E7B19" w:rsidP="00AA27E0">
            <w:pPr>
              <w:snapToGrid w:val="0"/>
            </w:pPr>
          </w:p>
        </w:tc>
      </w:tr>
      <w:tr w:rsidR="008E7B19" w14:paraId="0548BFBD" w14:textId="77777777" w:rsidTr="00AA27E0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D9918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A70408" w14:textId="77777777" w:rsidR="008E7B19" w:rsidRDefault="008E7B19" w:rsidP="00AA27E0">
            <w:pPr>
              <w:rPr>
                <w:b/>
              </w:rPr>
            </w:pPr>
            <w:r>
              <w:t>Max 1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52B0B4" w14:textId="77777777" w:rsidR="008E7B19" w:rsidRDefault="008E7B19" w:rsidP="00AA27E0">
            <w:r>
              <w:rPr>
                <w:b/>
              </w:rPr>
              <w:t xml:space="preserve">5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19E5D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53FBC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E324" w14:textId="77777777" w:rsidR="008E7B19" w:rsidRDefault="008E7B19" w:rsidP="00AA27E0">
            <w:pPr>
              <w:snapToGrid w:val="0"/>
            </w:pPr>
          </w:p>
        </w:tc>
      </w:tr>
      <w:tr w:rsidR="008E7B19" w14:paraId="45800CBC" w14:textId="77777777" w:rsidTr="00AA27E0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F0591A" w14:textId="77777777" w:rsidR="008E7B19" w:rsidRDefault="008E7B19" w:rsidP="00AA27E0">
            <w:pPr>
              <w:rPr>
                <w:b/>
              </w:rPr>
            </w:pPr>
          </w:p>
          <w:p w14:paraId="6997110F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63766BC0" w14:textId="77777777" w:rsidR="008E7B19" w:rsidRDefault="008E7B19" w:rsidP="00AA27E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11095E4" w14:textId="77777777" w:rsidR="008E7B19" w:rsidRDefault="008E7B19" w:rsidP="00AA27E0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533050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71106F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01B9C" w14:textId="77777777" w:rsidR="008E7B19" w:rsidRDefault="008E7B19" w:rsidP="00AA27E0">
            <w:pPr>
              <w:snapToGrid w:val="0"/>
            </w:pPr>
          </w:p>
        </w:tc>
      </w:tr>
      <w:tr w:rsidR="008E7B19" w14:paraId="6EBCE131" w14:textId="77777777" w:rsidTr="00AA27E0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7552B3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1BF28508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ARGOMENTO (documentate attraverso incarichi di esperto in progetti ricadenti nei fondi europei presso scuole statali)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E63BE1" w14:textId="77777777" w:rsidR="008E7B19" w:rsidRDefault="008E7B19" w:rsidP="00AA27E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93F484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183443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99ACAD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6DD8" w14:textId="77777777" w:rsidR="008E7B19" w:rsidRDefault="008E7B19" w:rsidP="00AA27E0">
            <w:pPr>
              <w:snapToGrid w:val="0"/>
            </w:pPr>
          </w:p>
        </w:tc>
      </w:tr>
      <w:tr w:rsidR="008E7B19" w14:paraId="5F402CC2" w14:textId="77777777" w:rsidTr="00AA27E0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17F9F4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35DCE7DF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ARGOMENTO (documentate attraverso pubblicazioni di corsi di formazione anche online)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B834DE" w14:textId="77777777" w:rsidR="008E7B19" w:rsidRDefault="008E7B19" w:rsidP="00AA27E0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D12735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D9C7C9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D25851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DD4A" w14:textId="77777777" w:rsidR="008E7B19" w:rsidRDefault="008E7B19" w:rsidP="00AA27E0">
            <w:pPr>
              <w:snapToGrid w:val="0"/>
            </w:pPr>
          </w:p>
        </w:tc>
      </w:tr>
      <w:tr w:rsidR="008E7B19" w14:paraId="07ACDEC0" w14:textId="77777777" w:rsidTr="00AA27E0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01F641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lastRenderedPageBreak/>
              <w:t>C3. CONOSCENZE SPECIFICHE DELL'</w:t>
            </w:r>
          </w:p>
          <w:p w14:paraId="3250E50B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6FB122" w14:textId="77777777" w:rsidR="008E7B19" w:rsidRDefault="008E7B19" w:rsidP="00AA27E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EB52E6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D80A75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162097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24E3" w14:textId="77777777" w:rsidR="008E7B19" w:rsidRDefault="008E7B19" w:rsidP="00AA27E0">
            <w:pPr>
              <w:snapToGrid w:val="0"/>
            </w:pPr>
          </w:p>
        </w:tc>
      </w:tr>
      <w:tr w:rsidR="008E7B19" w14:paraId="69D6598B" w14:textId="77777777" w:rsidTr="00AA27E0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EA2DC4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6BEA6CA7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572234" w14:textId="77777777" w:rsidR="008E7B19" w:rsidRDefault="008E7B19" w:rsidP="00AA27E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7EF24" w14:textId="77777777" w:rsidR="008E7B19" w:rsidRDefault="008E7B19" w:rsidP="00AA27E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E3882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3A9396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CE2D1" w14:textId="77777777" w:rsidR="008E7B19" w:rsidRDefault="008E7B19" w:rsidP="00AA27E0">
            <w:pPr>
              <w:snapToGrid w:val="0"/>
            </w:pPr>
          </w:p>
        </w:tc>
      </w:tr>
      <w:tr w:rsidR="008E7B19" w14:paraId="13445221" w14:textId="77777777" w:rsidTr="00AA27E0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361FCE" w14:textId="77777777" w:rsidR="008E7B19" w:rsidRDefault="008E7B19" w:rsidP="00AA27E0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6F1AC5" w14:textId="77777777" w:rsidR="008E7B19" w:rsidRDefault="008E7B19" w:rsidP="00AA27E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62D7D9" w14:textId="77777777" w:rsidR="008E7B19" w:rsidRDefault="008E7B19" w:rsidP="00AA27E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F8956" w14:textId="77777777" w:rsidR="008E7B19" w:rsidRDefault="008E7B19" w:rsidP="00AA27E0">
            <w:pPr>
              <w:snapToGrid w:val="0"/>
            </w:pPr>
          </w:p>
        </w:tc>
      </w:tr>
    </w:tbl>
    <w:p w14:paraId="3F0F8412" w14:textId="77777777" w:rsidR="000066C6" w:rsidRDefault="000066C6" w:rsidP="000066C6">
      <w:pPr>
        <w:pStyle w:val="Corpodeltesto"/>
        <w:ind w:right="365"/>
        <w:jc w:val="both"/>
        <w:rPr>
          <w:rFonts w:ascii="Calibri" w:hAnsi="Calibri"/>
        </w:rPr>
      </w:pPr>
    </w:p>
    <w:p w14:paraId="514A7656" w14:textId="77777777" w:rsidR="00085C1D" w:rsidRDefault="00085C1D" w:rsidP="00085C1D">
      <w:pPr>
        <w:rPr>
          <w:rFonts w:ascii="Calibri" w:hAnsi="Calibri"/>
        </w:rPr>
      </w:pPr>
      <w:r>
        <w:t xml:space="preserve">                                                                                                                     </w:t>
      </w:r>
      <w:r>
        <w:tab/>
      </w:r>
    </w:p>
    <w:p w14:paraId="30AAAC3E" w14:textId="77777777" w:rsidR="0084775A" w:rsidRPr="00824D94" w:rsidRDefault="0084775A" w:rsidP="0084775A">
      <w:pPr>
        <w:jc w:val="right"/>
        <w:rPr>
          <w:i/>
        </w:rPr>
      </w:pPr>
    </w:p>
    <w:sectPr w:rsidR="0084775A" w:rsidRPr="00824D94" w:rsidSect="0035299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6656E67"/>
    <w:multiLevelType w:val="multilevel"/>
    <w:tmpl w:val="6F48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F2FD3"/>
    <w:multiLevelType w:val="hybridMultilevel"/>
    <w:tmpl w:val="D91EF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F2907"/>
    <w:multiLevelType w:val="hybridMultilevel"/>
    <w:tmpl w:val="696E3B50"/>
    <w:lvl w:ilvl="0" w:tplc="AB02E17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4691B"/>
    <w:multiLevelType w:val="multilevel"/>
    <w:tmpl w:val="F17C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DA7FE5"/>
    <w:multiLevelType w:val="multilevel"/>
    <w:tmpl w:val="73F01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65D4D"/>
    <w:multiLevelType w:val="multilevel"/>
    <w:tmpl w:val="22E8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C0854"/>
    <w:multiLevelType w:val="hybridMultilevel"/>
    <w:tmpl w:val="F34668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25E91"/>
    <w:multiLevelType w:val="multilevel"/>
    <w:tmpl w:val="7924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46579E"/>
    <w:multiLevelType w:val="hybridMultilevel"/>
    <w:tmpl w:val="37F2AB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641A4"/>
    <w:multiLevelType w:val="hybridMultilevel"/>
    <w:tmpl w:val="690EC07A"/>
    <w:lvl w:ilvl="0" w:tplc="DBA0444C">
      <w:start w:val="10"/>
      <w:numFmt w:val="bullet"/>
      <w:lvlText w:val="-"/>
      <w:lvlJc w:val="left"/>
      <w:pPr>
        <w:ind w:left="8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 w15:restartNumberingAfterBreak="0">
    <w:nsid w:val="376564D2"/>
    <w:multiLevelType w:val="multilevel"/>
    <w:tmpl w:val="32EE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730A33"/>
    <w:multiLevelType w:val="multilevel"/>
    <w:tmpl w:val="0740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F2E7D"/>
    <w:multiLevelType w:val="multilevel"/>
    <w:tmpl w:val="750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CB06AB"/>
    <w:multiLevelType w:val="hybridMultilevel"/>
    <w:tmpl w:val="FC0638A0"/>
    <w:lvl w:ilvl="0" w:tplc="BC72E9E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602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7C0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5CB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472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DE32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8E9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4B9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78CB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076705"/>
    <w:multiLevelType w:val="multilevel"/>
    <w:tmpl w:val="04FEE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757939"/>
    <w:multiLevelType w:val="multilevel"/>
    <w:tmpl w:val="C584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1868769">
    <w:abstractNumId w:val="4"/>
  </w:num>
  <w:num w:numId="2" w16cid:durableId="375859877">
    <w:abstractNumId w:val="8"/>
  </w:num>
  <w:num w:numId="3" w16cid:durableId="19181329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47788">
    <w:abstractNumId w:val="3"/>
  </w:num>
  <w:num w:numId="5" w16cid:durableId="623852466">
    <w:abstractNumId w:val="10"/>
  </w:num>
  <w:num w:numId="6" w16cid:durableId="754281431">
    <w:abstractNumId w:val="11"/>
  </w:num>
  <w:num w:numId="7" w16cid:durableId="310907907">
    <w:abstractNumId w:val="17"/>
    <w:lvlOverride w:ilvl="0">
      <w:lvl w:ilvl="0">
        <w:numFmt w:val="upperLetter"/>
        <w:lvlText w:val="%1."/>
        <w:lvlJc w:val="left"/>
      </w:lvl>
    </w:lvlOverride>
  </w:num>
  <w:num w:numId="8" w16cid:durableId="68113694">
    <w:abstractNumId w:val="16"/>
  </w:num>
  <w:num w:numId="9" w16cid:durableId="1706565279">
    <w:abstractNumId w:val="16"/>
    <w:lvlOverride w:ilvl="0">
      <w:lvl w:ilvl="0" w:tplc="BC72E9EC">
        <w:numFmt w:val="upperLetter"/>
        <w:lvlText w:val="%1."/>
        <w:lvlJc w:val="left"/>
      </w:lvl>
    </w:lvlOverride>
  </w:num>
  <w:num w:numId="10" w16cid:durableId="1555042937">
    <w:abstractNumId w:val="7"/>
  </w:num>
  <w:num w:numId="11" w16cid:durableId="1310405269">
    <w:abstractNumId w:val="13"/>
  </w:num>
  <w:num w:numId="12" w16cid:durableId="375132022">
    <w:abstractNumId w:val="9"/>
  </w:num>
  <w:num w:numId="13" w16cid:durableId="131756489">
    <w:abstractNumId w:val="12"/>
  </w:num>
  <w:num w:numId="14" w16cid:durableId="870649025">
    <w:abstractNumId w:val="15"/>
  </w:num>
  <w:num w:numId="15" w16cid:durableId="646470122">
    <w:abstractNumId w:val="18"/>
  </w:num>
  <w:num w:numId="16" w16cid:durableId="604851529">
    <w:abstractNumId w:val="2"/>
  </w:num>
  <w:num w:numId="17" w16cid:durableId="65763976">
    <w:abstractNumId w:val="6"/>
    <w:lvlOverride w:ilvl="0">
      <w:lvl w:ilvl="0">
        <w:numFmt w:val="decimal"/>
        <w:lvlText w:val="%1."/>
        <w:lvlJc w:val="left"/>
      </w:lvl>
    </w:lvlOverride>
  </w:num>
  <w:num w:numId="18" w16cid:durableId="1382826654">
    <w:abstractNumId w:val="6"/>
    <w:lvlOverride w:ilvl="0">
      <w:lvl w:ilvl="0">
        <w:numFmt w:val="decimal"/>
        <w:lvlText w:val="%1."/>
        <w:lvlJc w:val="left"/>
      </w:lvl>
    </w:lvlOverride>
  </w:num>
  <w:num w:numId="19" w16cid:durableId="1017805904">
    <w:abstractNumId w:val="6"/>
    <w:lvlOverride w:ilvl="0">
      <w:lvl w:ilvl="0">
        <w:numFmt w:val="decimal"/>
        <w:lvlText w:val="%1."/>
        <w:lvlJc w:val="left"/>
      </w:lvl>
    </w:lvlOverride>
  </w:num>
  <w:num w:numId="20" w16cid:durableId="1689747144">
    <w:abstractNumId w:val="6"/>
    <w:lvlOverride w:ilvl="0">
      <w:lvl w:ilvl="0">
        <w:numFmt w:val="decimal"/>
        <w:lvlText w:val="%1."/>
        <w:lvlJc w:val="left"/>
      </w:lvl>
    </w:lvlOverride>
  </w:num>
  <w:num w:numId="21" w16cid:durableId="2040357274">
    <w:abstractNumId w:val="6"/>
    <w:lvlOverride w:ilvl="0">
      <w:lvl w:ilvl="0">
        <w:numFmt w:val="decimal"/>
        <w:lvlText w:val="%1."/>
        <w:lvlJc w:val="left"/>
      </w:lvl>
    </w:lvlOverride>
  </w:num>
  <w:num w:numId="22" w16cid:durableId="1272710207">
    <w:abstractNumId w:val="6"/>
    <w:lvlOverride w:ilvl="0">
      <w:lvl w:ilvl="0">
        <w:numFmt w:val="decimal"/>
        <w:lvlText w:val="%1."/>
        <w:lvlJc w:val="left"/>
      </w:lvl>
    </w:lvlOverride>
  </w:num>
  <w:num w:numId="23" w16cid:durableId="706490940">
    <w:abstractNumId w:val="5"/>
  </w:num>
  <w:num w:numId="24" w16cid:durableId="643897281">
    <w:abstractNumId w:val="0"/>
  </w:num>
  <w:num w:numId="25" w16cid:durableId="1386102018">
    <w:abstractNumId w:val="1"/>
  </w:num>
  <w:num w:numId="26" w16cid:durableId="784112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57"/>
    <w:rsid w:val="000014CF"/>
    <w:rsid w:val="000066C6"/>
    <w:rsid w:val="00014DD1"/>
    <w:rsid w:val="000517F5"/>
    <w:rsid w:val="00064E79"/>
    <w:rsid w:val="0006600E"/>
    <w:rsid w:val="00072F65"/>
    <w:rsid w:val="00085A8A"/>
    <w:rsid w:val="00085C1D"/>
    <w:rsid w:val="00094764"/>
    <w:rsid w:val="00095FE7"/>
    <w:rsid w:val="000A29FE"/>
    <w:rsid w:val="000A743E"/>
    <w:rsid w:val="000A76D1"/>
    <w:rsid w:val="000D6E02"/>
    <w:rsid w:val="000E1CCD"/>
    <w:rsid w:val="000E6DE1"/>
    <w:rsid w:val="000F5A4A"/>
    <w:rsid w:val="00101568"/>
    <w:rsid w:val="00107021"/>
    <w:rsid w:val="00110B3B"/>
    <w:rsid w:val="00143613"/>
    <w:rsid w:val="00154014"/>
    <w:rsid w:val="0017621F"/>
    <w:rsid w:val="00193C54"/>
    <w:rsid w:val="001A2C48"/>
    <w:rsid w:val="001B52AD"/>
    <w:rsid w:val="001E773E"/>
    <w:rsid w:val="00202B3D"/>
    <w:rsid w:val="00211AD3"/>
    <w:rsid w:val="00212031"/>
    <w:rsid w:val="0021574B"/>
    <w:rsid w:val="002271A9"/>
    <w:rsid w:val="00240C1F"/>
    <w:rsid w:val="00241B5A"/>
    <w:rsid w:val="002427E5"/>
    <w:rsid w:val="00261E07"/>
    <w:rsid w:val="00275C9B"/>
    <w:rsid w:val="002969E9"/>
    <w:rsid w:val="002A3635"/>
    <w:rsid w:val="002B57E1"/>
    <w:rsid w:val="002D1455"/>
    <w:rsid w:val="002D7A4B"/>
    <w:rsid w:val="002E6CE8"/>
    <w:rsid w:val="002F5049"/>
    <w:rsid w:val="0030527C"/>
    <w:rsid w:val="00312D21"/>
    <w:rsid w:val="00324D16"/>
    <w:rsid w:val="00352999"/>
    <w:rsid w:val="003561B6"/>
    <w:rsid w:val="00357CF3"/>
    <w:rsid w:val="00361CD2"/>
    <w:rsid w:val="00387F00"/>
    <w:rsid w:val="003972B9"/>
    <w:rsid w:val="003D583D"/>
    <w:rsid w:val="003E18FE"/>
    <w:rsid w:val="003F405C"/>
    <w:rsid w:val="004072A5"/>
    <w:rsid w:val="00423950"/>
    <w:rsid w:val="00431693"/>
    <w:rsid w:val="00440003"/>
    <w:rsid w:val="00442C7F"/>
    <w:rsid w:val="00442F00"/>
    <w:rsid w:val="00447DB5"/>
    <w:rsid w:val="00465F39"/>
    <w:rsid w:val="004668F3"/>
    <w:rsid w:val="004C2ACB"/>
    <w:rsid w:val="004C3129"/>
    <w:rsid w:val="004D1958"/>
    <w:rsid w:val="004F7A6A"/>
    <w:rsid w:val="005019CA"/>
    <w:rsid w:val="00526EA0"/>
    <w:rsid w:val="00536E3B"/>
    <w:rsid w:val="00541B38"/>
    <w:rsid w:val="005C5D18"/>
    <w:rsid w:val="005F654A"/>
    <w:rsid w:val="00606B13"/>
    <w:rsid w:val="0062179B"/>
    <w:rsid w:val="00624DE1"/>
    <w:rsid w:val="006571F4"/>
    <w:rsid w:val="00663458"/>
    <w:rsid w:val="00672F99"/>
    <w:rsid w:val="00684C5D"/>
    <w:rsid w:val="00685248"/>
    <w:rsid w:val="00693056"/>
    <w:rsid w:val="00697844"/>
    <w:rsid w:val="006A5830"/>
    <w:rsid w:val="006B5E72"/>
    <w:rsid w:val="006C1287"/>
    <w:rsid w:val="006C6E47"/>
    <w:rsid w:val="006E1877"/>
    <w:rsid w:val="006E2B73"/>
    <w:rsid w:val="006F7043"/>
    <w:rsid w:val="007154F7"/>
    <w:rsid w:val="00721F57"/>
    <w:rsid w:val="00755F39"/>
    <w:rsid w:val="0076512F"/>
    <w:rsid w:val="007720D1"/>
    <w:rsid w:val="00784DE2"/>
    <w:rsid w:val="00795844"/>
    <w:rsid w:val="00797A39"/>
    <w:rsid w:val="007B36F5"/>
    <w:rsid w:val="007B4540"/>
    <w:rsid w:val="007C2509"/>
    <w:rsid w:val="007C4E2D"/>
    <w:rsid w:val="007D53A4"/>
    <w:rsid w:val="00805E25"/>
    <w:rsid w:val="00824D94"/>
    <w:rsid w:val="00826DA0"/>
    <w:rsid w:val="0084775A"/>
    <w:rsid w:val="00855F97"/>
    <w:rsid w:val="00857485"/>
    <w:rsid w:val="00875977"/>
    <w:rsid w:val="00877B92"/>
    <w:rsid w:val="008838C5"/>
    <w:rsid w:val="008B1464"/>
    <w:rsid w:val="008E0BE4"/>
    <w:rsid w:val="008E7B19"/>
    <w:rsid w:val="00910DA3"/>
    <w:rsid w:val="00910FF8"/>
    <w:rsid w:val="00911F91"/>
    <w:rsid w:val="009336C5"/>
    <w:rsid w:val="009800E7"/>
    <w:rsid w:val="0098384E"/>
    <w:rsid w:val="00994B68"/>
    <w:rsid w:val="0099555E"/>
    <w:rsid w:val="00995FCE"/>
    <w:rsid w:val="009B3E23"/>
    <w:rsid w:val="009D6207"/>
    <w:rsid w:val="009F77C1"/>
    <w:rsid w:val="00A03F1E"/>
    <w:rsid w:val="00A12AD6"/>
    <w:rsid w:val="00A12E1D"/>
    <w:rsid w:val="00A22218"/>
    <w:rsid w:val="00A62777"/>
    <w:rsid w:val="00A7138C"/>
    <w:rsid w:val="00A85482"/>
    <w:rsid w:val="00AA266B"/>
    <w:rsid w:val="00AA2F6E"/>
    <w:rsid w:val="00AA7464"/>
    <w:rsid w:val="00AB3C7E"/>
    <w:rsid w:val="00AC0158"/>
    <w:rsid w:val="00AE5017"/>
    <w:rsid w:val="00B020A2"/>
    <w:rsid w:val="00B02D7E"/>
    <w:rsid w:val="00B26DFB"/>
    <w:rsid w:val="00B56676"/>
    <w:rsid w:val="00B604F9"/>
    <w:rsid w:val="00B66EFF"/>
    <w:rsid w:val="00B7219A"/>
    <w:rsid w:val="00B95235"/>
    <w:rsid w:val="00BD0AD3"/>
    <w:rsid w:val="00BD5D9A"/>
    <w:rsid w:val="00BE7DA4"/>
    <w:rsid w:val="00C140D3"/>
    <w:rsid w:val="00C25D69"/>
    <w:rsid w:val="00C45241"/>
    <w:rsid w:val="00C67657"/>
    <w:rsid w:val="00C757EA"/>
    <w:rsid w:val="00C872F8"/>
    <w:rsid w:val="00CA000F"/>
    <w:rsid w:val="00CB1CB5"/>
    <w:rsid w:val="00CB667A"/>
    <w:rsid w:val="00CD50E8"/>
    <w:rsid w:val="00CF1948"/>
    <w:rsid w:val="00CF4A0E"/>
    <w:rsid w:val="00CF73DB"/>
    <w:rsid w:val="00D13CAE"/>
    <w:rsid w:val="00D16469"/>
    <w:rsid w:val="00D279B8"/>
    <w:rsid w:val="00D36848"/>
    <w:rsid w:val="00D42EA0"/>
    <w:rsid w:val="00D53ED4"/>
    <w:rsid w:val="00D64609"/>
    <w:rsid w:val="00DB20AD"/>
    <w:rsid w:val="00DB3508"/>
    <w:rsid w:val="00DB3945"/>
    <w:rsid w:val="00DB743F"/>
    <w:rsid w:val="00DE0969"/>
    <w:rsid w:val="00E127E2"/>
    <w:rsid w:val="00E15785"/>
    <w:rsid w:val="00E25657"/>
    <w:rsid w:val="00E26387"/>
    <w:rsid w:val="00E30B3B"/>
    <w:rsid w:val="00E463D9"/>
    <w:rsid w:val="00E6246B"/>
    <w:rsid w:val="00E66D41"/>
    <w:rsid w:val="00E7053B"/>
    <w:rsid w:val="00E74D75"/>
    <w:rsid w:val="00E87149"/>
    <w:rsid w:val="00E87616"/>
    <w:rsid w:val="00E936C9"/>
    <w:rsid w:val="00EA0207"/>
    <w:rsid w:val="00EA17BA"/>
    <w:rsid w:val="00EB0798"/>
    <w:rsid w:val="00EE5F3A"/>
    <w:rsid w:val="00EE6F90"/>
    <w:rsid w:val="00EF401F"/>
    <w:rsid w:val="00F13D06"/>
    <w:rsid w:val="00F35081"/>
    <w:rsid w:val="00F44207"/>
    <w:rsid w:val="00F527B6"/>
    <w:rsid w:val="00F5349F"/>
    <w:rsid w:val="00F54C94"/>
    <w:rsid w:val="00F60ABC"/>
    <w:rsid w:val="00F80673"/>
    <w:rsid w:val="00F8605F"/>
    <w:rsid w:val="00FB02DC"/>
    <w:rsid w:val="00FB2735"/>
    <w:rsid w:val="00FB4BDD"/>
    <w:rsid w:val="00FB5D5F"/>
    <w:rsid w:val="00FC3A01"/>
    <w:rsid w:val="00FD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0557"/>
  <w15:chartTrackingRefBased/>
  <w15:docId w15:val="{08D7B570-7539-1E49-8AB2-4B0B5AEC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20A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020A2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020A2"/>
    <w:pPr>
      <w:jc w:val="center"/>
    </w:pPr>
    <w:rPr>
      <w:rFonts w:ascii="Mistral" w:hAnsi="Mistral"/>
      <w:sz w:val="36"/>
      <w:szCs w:val="52"/>
      <w:lang w:val="x-none"/>
    </w:rPr>
  </w:style>
  <w:style w:type="character" w:customStyle="1" w:styleId="TitoloCarattere">
    <w:name w:val="Titolo Carattere"/>
    <w:link w:val="Titolo"/>
    <w:rsid w:val="00B020A2"/>
    <w:rPr>
      <w:rFonts w:ascii="Mistral" w:eastAsia="Times New Roman" w:hAnsi="Mistral" w:cs="Times New Roman"/>
      <w:sz w:val="36"/>
      <w:szCs w:val="52"/>
      <w:lang w:eastAsia="it-IT"/>
    </w:rPr>
  </w:style>
  <w:style w:type="paragraph" w:styleId="Sottotitolo">
    <w:name w:val="Subtitle"/>
    <w:basedOn w:val="Normale"/>
    <w:link w:val="SottotitoloCarattere"/>
    <w:qFormat/>
    <w:rsid w:val="00B020A2"/>
    <w:pPr>
      <w:jc w:val="center"/>
    </w:pPr>
    <w:rPr>
      <w:rFonts w:ascii="Mistral" w:hAnsi="Mistral"/>
      <w:sz w:val="28"/>
      <w:szCs w:val="52"/>
      <w:lang w:val="x-none"/>
    </w:rPr>
  </w:style>
  <w:style w:type="character" w:customStyle="1" w:styleId="SottotitoloCarattere">
    <w:name w:val="Sottotitolo Carattere"/>
    <w:link w:val="Sottotitolo"/>
    <w:rsid w:val="00B020A2"/>
    <w:rPr>
      <w:rFonts w:ascii="Mistral" w:eastAsia="Times New Roman" w:hAnsi="Mistral" w:cs="Times New Roman"/>
      <w:sz w:val="28"/>
      <w:szCs w:val="5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F1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A03F1E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DB3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838C5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838C5"/>
    <w:rPr>
      <w:b/>
      <w:bCs/>
    </w:rPr>
  </w:style>
  <w:style w:type="paragraph" w:customStyle="1" w:styleId="Corpodeltesto">
    <w:name w:val="Corpo del testo"/>
    <w:basedOn w:val="Normale"/>
    <w:link w:val="CorpodeltestoCarattere"/>
    <w:uiPriority w:val="1"/>
    <w:unhideWhenUsed/>
    <w:qFormat/>
    <w:rsid w:val="00085C1D"/>
    <w:pPr>
      <w:widowControl w:val="0"/>
      <w:autoSpaceDE w:val="0"/>
      <w:autoSpaceDN w:val="0"/>
    </w:pPr>
    <w:rPr>
      <w:lang w:bidi="it-IT"/>
    </w:rPr>
  </w:style>
  <w:style w:type="character" w:customStyle="1" w:styleId="CorpodeltestoCarattere">
    <w:name w:val="Corpo del testo Carattere"/>
    <w:link w:val="Corpodeltesto"/>
    <w:uiPriority w:val="1"/>
    <w:rsid w:val="00085C1D"/>
    <w:rPr>
      <w:rFonts w:ascii="Times New Roman" w:eastAsia="Times New Roman" w:hAnsi="Times New Roman"/>
      <w:sz w:val="24"/>
      <w:szCs w:val="24"/>
      <w:lang w:bidi="it-IT"/>
    </w:rPr>
  </w:style>
  <w:style w:type="paragraph" w:styleId="Nessunaspaziatura">
    <w:name w:val="No Spacing"/>
    <w:uiPriority w:val="99"/>
    <w:qFormat/>
    <w:rsid w:val="00085C1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79584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4C3129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3129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m7eme">
    <w:name w:val="m7eme"/>
    <w:basedOn w:val="Carpredefinitoparagrafo"/>
    <w:rsid w:val="00C45241"/>
  </w:style>
  <w:style w:type="character" w:customStyle="1" w:styleId="apple-tab-span">
    <w:name w:val="apple-tab-span"/>
    <w:basedOn w:val="Carpredefinitoparagrafo"/>
    <w:rsid w:val="00AA266B"/>
  </w:style>
  <w:style w:type="character" w:styleId="Collegamentovisitato">
    <w:name w:val="FollowedHyperlink"/>
    <w:basedOn w:val="Carpredefinitoparagrafo"/>
    <w:uiPriority w:val="99"/>
    <w:semiHidden/>
    <w:unhideWhenUsed/>
    <w:rsid w:val="00721F5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721F57"/>
  </w:style>
  <w:style w:type="character" w:customStyle="1" w:styleId="overflow-hidden">
    <w:name w:val="overflow-hidden"/>
    <w:basedOn w:val="Carpredefinitoparagrafo"/>
    <w:rsid w:val="00324D16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324D1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324D16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e"/>
    <w:rsid w:val="00324D16"/>
    <w:pPr>
      <w:spacing w:before="100" w:beforeAutospacing="1" w:after="100" w:afterAutospacing="1"/>
    </w:p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324D1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324D16"/>
    <w:rPr>
      <w:rFonts w:ascii="Arial" w:eastAsia="Times New Roman" w:hAnsi="Arial" w:cs="Arial"/>
      <w:vanish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8E7B1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8E7B19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63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7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9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1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8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35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55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80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642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89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303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645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0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37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937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4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822621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6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3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69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56405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6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21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819708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8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38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316282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5F338-0B52-154B-AD69-08DE06CD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3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5079</CharactersWithSpaces>
  <SharedDoc>false</SharedDoc>
  <HLinks>
    <vt:vector size="12" baseType="variant">
      <vt:variant>
        <vt:i4>917622</vt:i4>
      </vt:variant>
      <vt:variant>
        <vt:i4>3</vt:i4>
      </vt:variant>
      <vt:variant>
        <vt:i4>0</vt:i4>
      </vt:variant>
      <vt:variant>
        <vt:i4>5</vt:i4>
      </vt:variant>
      <vt:variant>
        <vt:lpwstr>mailto:ltic84900n@istruzione.it</vt:lpwstr>
      </vt:variant>
      <vt:variant>
        <vt:lpwstr/>
      </vt:variant>
      <vt:variant>
        <vt:i4>4522085</vt:i4>
      </vt:variant>
      <vt:variant>
        <vt:i4>0</vt:i4>
      </vt:variant>
      <vt:variant>
        <vt:i4>0</vt:i4>
      </vt:variant>
      <vt:variant>
        <vt:i4>5</vt:i4>
      </vt:variant>
      <vt:variant>
        <vt:lpwstr>mailto:ltic84900n@pec.istruzione.it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office1</cp:lastModifiedBy>
  <cp:revision>3</cp:revision>
  <cp:lastPrinted>2020-09-01T10:48:00Z</cp:lastPrinted>
  <dcterms:created xsi:type="dcterms:W3CDTF">2025-02-02T18:38:00Z</dcterms:created>
  <dcterms:modified xsi:type="dcterms:W3CDTF">2025-02-27T12:41:00Z</dcterms:modified>
</cp:coreProperties>
</file>