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20A5" w14:textId="0A4B2C62" w:rsidR="00805E25" w:rsidRPr="00824D94" w:rsidRDefault="00E66D41" w:rsidP="003E62DC">
      <w:pPr>
        <w:rPr>
          <w:i/>
        </w:rPr>
      </w:pPr>
      <w:r w:rsidRPr="00824D94">
        <w:rPr>
          <w:i/>
        </w:rPr>
        <w:t xml:space="preserve">                                                    </w:t>
      </w: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6677"/>
        <w:gridCol w:w="1558"/>
      </w:tblGrid>
      <w:tr w:rsidR="00805E25" w:rsidRPr="00202B3D" w14:paraId="28C5A005" w14:textId="77777777" w:rsidTr="00951066">
        <w:trPr>
          <w:trHeight w:val="2322"/>
        </w:trPr>
        <w:tc>
          <w:tcPr>
            <w:tcW w:w="1558" w:type="dxa"/>
          </w:tcPr>
          <w:p w14:paraId="5A333ECB" w14:textId="77777777"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  <w:p w14:paraId="7AFCDE50" w14:textId="77777777"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  <w:p w14:paraId="51E9AAD5" w14:textId="77777777"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  <w:p w14:paraId="0C4B8C51" w14:textId="77777777" w:rsidR="00805E25" w:rsidRPr="00B26DFB" w:rsidRDefault="00CF4A0E" w:rsidP="00CF4A0E">
            <w:pPr>
              <w:jc w:val="center"/>
              <w:rPr>
                <w:color w:val="000000"/>
                <w:sz w:val="22"/>
                <w:szCs w:val="22"/>
              </w:rPr>
            </w:pPr>
            <w:r w:rsidRPr="006B08F4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A05C0A1" wp14:editId="49BBC8F0">
                  <wp:extent cx="546735" cy="600710"/>
                  <wp:effectExtent l="0" t="0" r="0" b="0"/>
                  <wp:docPr id="1" name="Immag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60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52B839" w14:textId="77777777" w:rsidR="00805E25" w:rsidRPr="00B26DFB" w:rsidRDefault="00805E25" w:rsidP="00805E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677" w:type="dxa"/>
          </w:tcPr>
          <w:p w14:paraId="05723069" w14:textId="77777777" w:rsidR="00805E25" w:rsidRPr="00481905" w:rsidRDefault="00805E25" w:rsidP="00805E25">
            <w:pPr>
              <w:pStyle w:val="Titolo"/>
              <w:spacing w:before="120"/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</w:pPr>
            <w:r w:rsidRPr="00481905"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  <w:t>Ministero dell’Istruzione</w:t>
            </w:r>
            <w:r w:rsidR="00387F00" w:rsidRPr="00481905"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  <w:t xml:space="preserve"> e del Merito</w:t>
            </w:r>
          </w:p>
          <w:p w14:paraId="08B7ED7C" w14:textId="77777777" w:rsidR="00805E25" w:rsidRPr="00481905" w:rsidRDefault="00805E25" w:rsidP="00805E25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it-IT"/>
              </w:rPr>
            </w:pPr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Ufficio Scolastico Regionale per il Lazio</w:t>
            </w:r>
          </w:p>
          <w:p w14:paraId="131E7083" w14:textId="77777777" w:rsidR="00805E25" w:rsidRPr="00481905" w:rsidRDefault="00805E25" w:rsidP="00805E25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it-IT"/>
              </w:rPr>
            </w:pPr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Istituto Comprensivo Statale N. </w:t>
            </w:r>
            <w:proofErr w:type="gramStart"/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12  Borgo</w:t>
            </w:r>
            <w:proofErr w:type="gramEnd"/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Faiti</w:t>
            </w:r>
            <w:proofErr w:type="spellEnd"/>
          </w:p>
          <w:p w14:paraId="11CF097D" w14:textId="77777777" w:rsidR="00805E25" w:rsidRPr="00481905" w:rsidRDefault="00805E25" w:rsidP="00805E25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it-IT"/>
              </w:rPr>
            </w:pPr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04100 – </w:t>
            </w:r>
            <w:proofErr w:type="spellStart"/>
            <w:proofErr w:type="gramStart"/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B.go</w:t>
            </w:r>
            <w:proofErr w:type="spellEnd"/>
            <w:proofErr w:type="gramEnd"/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>Faiti</w:t>
            </w:r>
            <w:proofErr w:type="spellEnd"/>
            <w:r w:rsidRPr="00481905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(LT) – Via Frangipane snc</w:t>
            </w:r>
          </w:p>
          <w:p w14:paraId="4EABC738" w14:textId="77777777" w:rsidR="00805E25" w:rsidRPr="00481905" w:rsidRDefault="00805E25" w:rsidP="00805E25">
            <w:pPr>
              <w:pStyle w:val="Sottotitolo"/>
              <w:rPr>
                <w:rFonts w:ascii="Times New Roman" w:hAnsi="Times New Roman"/>
                <w:i/>
                <w:sz w:val="22"/>
                <w:szCs w:val="22"/>
                <w:lang w:val="en-US"/>
              </w:rPr>
            </w:pPr>
            <w:r w:rsidRPr="00481905"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C.F. 91124390591 –C.M. LTIC84900N</w:t>
            </w:r>
          </w:p>
          <w:p w14:paraId="2F067BC6" w14:textId="77777777" w:rsidR="00805E25" w:rsidRPr="00481905" w:rsidRDefault="00805E25" w:rsidP="00805E25">
            <w:pPr>
              <w:jc w:val="center"/>
              <w:rPr>
                <w:i/>
                <w:color w:val="000000"/>
                <w:sz w:val="22"/>
                <w:szCs w:val="22"/>
                <w:lang w:val="en-US"/>
              </w:rPr>
            </w:pPr>
            <w:r w:rsidRPr="00481905">
              <w:rPr>
                <w:i/>
                <w:color w:val="000000"/>
                <w:sz w:val="22"/>
                <w:szCs w:val="22"/>
                <w:lang w:val="en-US"/>
              </w:rPr>
              <w:t xml:space="preserve">Tel. 0773 258792 – Fax 0773 1871355 –- </w:t>
            </w:r>
            <w:hyperlink r:id="rId7" w:history="1">
              <w:r w:rsidRPr="00481905">
                <w:rPr>
                  <w:rStyle w:val="Collegamentoipertestuale"/>
                  <w:i/>
                  <w:sz w:val="22"/>
                  <w:szCs w:val="22"/>
                  <w:lang w:val="en-US"/>
                </w:rPr>
                <w:t>ltic84900n@pec.istruzione.it</w:t>
              </w:r>
            </w:hyperlink>
            <w:r w:rsidRPr="00481905">
              <w:rPr>
                <w:i/>
                <w:color w:val="000000"/>
                <w:sz w:val="22"/>
                <w:szCs w:val="22"/>
                <w:lang w:val="en-US"/>
              </w:rPr>
              <w:t xml:space="preserve">  </w:t>
            </w:r>
            <w:hyperlink r:id="rId8" w:history="1">
              <w:r w:rsidRPr="00481905">
                <w:rPr>
                  <w:rStyle w:val="Collegamentoipertestuale"/>
                  <w:i/>
                  <w:sz w:val="22"/>
                  <w:szCs w:val="22"/>
                  <w:lang w:val="en-US"/>
                </w:rPr>
                <w:t>ltic84900n@istruzione.it</w:t>
              </w:r>
            </w:hyperlink>
            <w:r w:rsidRPr="00481905">
              <w:rPr>
                <w:i/>
                <w:color w:val="000000"/>
                <w:sz w:val="22"/>
                <w:szCs w:val="22"/>
                <w:lang w:val="en-US"/>
              </w:rPr>
              <w:t xml:space="preserve">  – http://www.icborgofaiti.edu.it</w:t>
            </w:r>
          </w:p>
          <w:p w14:paraId="26C718E6" w14:textId="77777777" w:rsidR="00805E25" w:rsidRPr="00481905" w:rsidRDefault="00805E25" w:rsidP="00805E25">
            <w:pPr>
              <w:rPr>
                <w:b/>
                <w:color w:val="000000"/>
                <w:sz w:val="22"/>
                <w:szCs w:val="22"/>
              </w:rPr>
            </w:pPr>
            <w:r w:rsidRPr="00481905">
              <w:rPr>
                <w:i/>
                <w:color w:val="000000"/>
                <w:sz w:val="22"/>
                <w:szCs w:val="22"/>
                <w:lang w:val="en-US"/>
              </w:rPr>
              <w:t xml:space="preserve">                       </w:t>
            </w:r>
            <w:r w:rsidRPr="00481905">
              <w:rPr>
                <w:i/>
                <w:color w:val="000000"/>
                <w:sz w:val="22"/>
                <w:szCs w:val="22"/>
              </w:rPr>
              <w:t xml:space="preserve">Codice Univoco Ufficio </w:t>
            </w:r>
            <w:r w:rsidRPr="00481905">
              <w:rPr>
                <w:b/>
                <w:color w:val="000000"/>
                <w:sz w:val="22"/>
                <w:szCs w:val="22"/>
              </w:rPr>
              <w:t xml:space="preserve">UF2DEB </w:t>
            </w:r>
          </w:p>
          <w:p w14:paraId="3F12EB59" w14:textId="77777777" w:rsidR="00805E25" w:rsidRPr="00202B3D" w:rsidRDefault="00805E25" w:rsidP="00805E25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481905">
              <w:rPr>
                <w:b/>
                <w:color w:val="000000"/>
                <w:sz w:val="22"/>
                <w:szCs w:val="22"/>
              </w:rPr>
              <w:t>IBAN:  IT</w:t>
            </w:r>
            <w:proofErr w:type="gramEnd"/>
            <w:r w:rsidRPr="00481905">
              <w:rPr>
                <w:b/>
                <w:color w:val="000000"/>
                <w:sz w:val="22"/>
                <w:szCs w:val="22"/>
              </w:rPr>
              <w:t>89G0103014700000004358066</w:t>
            </w:r>
          </w:p>
        </w:tc>
        <w:tc>
          <w:tcPr>
            <w:tcW w:w="1558" w:type="dxa"/>
          </w:tcPr>
          <w:p w14:paraId="53DB8D39" w14:textId="77777777" w:rsidR="00805E25" w:rsidRPr="00202B3D" w:rsidRDefault="0098384E" w:rsidP="00805E25">
            <w:pPr>
              <w:rPr>
                <w:color w:val="000000"/>
                <w:sz w:val="22"/>
                <w:szCs w:val="22"/>
              </w:rPr>
            </w:pPr>
            <w:r w:rsidRPr="00B26DFB">
              <w:rPr>
                <w:i/>
                <w:noProof/>
                <w:color w:val="000000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18811E" wp14:editId="7B1E453F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297180</wp:posOffset>
                      </wp:positionV>
                      <wp:extent cx="913130" cy="810895"/>
                      <wp:effectExtent l="0" t="0" r="0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13130" cy="810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3EAA23" w14:textId="77777777" w:rsidR="00805E25" w:rsidRDefault="0098384E" w:rsidP="00805E25">
                                  <w:r w:rsidRPr="00181AB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1090F0B" wp14:editId="6392FEE6">
                                        <wp:extent cx="729615" cy="719455"/>
                                        <wp:effectExtent l="0" t="0" r="0" b="0"/>
                                        <wp:docPr id="5" name="Immagine 10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Immagine 10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9615" cy="7194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41881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-3.15pt;margin-top:23.4pt;width:71.9pt;height:63.85pt;z-index:251658240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" stroked="f">
                      <v:path arrowok="t"/>
                      <v:textbox style="mso-fit-shape-to-text:t">
                        <w:txbxContent>
                          <w:p w14:paraId="293EAA23" w14:textId="77777777" w:rsidR="00805E25" w:rsidRDefault="0098384E" w:rsidP="00805E25">
                            <w:r w:rsidRPr="00181ABB">
                              <w:rPr>
                                <w:noProof/>
                              </w:rPr>
                              <w:drawing>
                                <wp:inline distT="0" distB="0" distL="0" distR="0" wp14:anchorId="51090F0B" wp14:editId="6392FEE6">
                                  <wp:extent cx="729615" cy="719455"/>
                                  <wp:effectExtent l="0" t="0" r="0" b="0"/>
                                  <wp:docPr id="5" name="Immagine 10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0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9615" cy="719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F2A228E" w14:textId="77777777" w:rsidR="002324C6" w:rsidRPr="004B2E85" w:rsidRDefault="002324C6" w:rsidP="005375C2">
      <w:pPr>
        <w:pStyle w:val="Corpotesto"/>
        <w:rPr>
          <w:b/>
          <w:bCs/>
          <w:sz w:val="10"/>
          <w:szCs w:val="10"/>
        </w:rPr>
      </w:pPr>
    </w:p>
    <w:p w14:paraId="3DE18516" w14:textId="77777777" w:rsidR="004B2E85" w:rsidRPr="004B2E85" w:rsidRDefault="004B2E85" w:rsidP="004B2E85"/>
    <w:p w14:paraId="0FBB76FC" w14:textId="77777777" w:rsidR="004B2E85" w:rsidRPr="004B2E85" w:rsidRDefault="004B2E85" w:rsidP="004B2E85">
      <w:pPr>
        <w:jc w:val="center"/>
        <w:rPr>
          <w:b/>
          <w:bCs/>
        </w:rPr>
      </w:pPr>
      <w:r w:rsidRPr="004B2E85">
        <w:rPr>
          <w:b/>
          <w:bCs/>
        </w:rPr>
        <w:t>PIANO DIDATTICO PERSONALIZZATO (PDP)</w:t>
      </w:r>
    </w:p>
    <w:p w14:paraId="25D05ACB" w14:textId="77777777" w:rsidR="004B2E85" w:rsidRPr="004B2E85" w:rsidRDefault="004B2E85" w:rsidP="004B2E85">
      <w:pPr>
        <w:spacing w:line="360" w:lineRule="auto"/>
        <w:rPr>
          <w:sz w:val="18"/>
          <w:szCs w:val="18"/>
        </w:rPr>
      </w:pPr>
    </w:p>
    <w:p w14:paraId="4537EEE5" w14:textId="77777777" w:rsidR="004B2E85" w:rsidRPr="004B2E85" w:rsidRDefault="004B2E85" w:rsidP="004B2E85">
      <w:pPr>
        <w:spacing w:line="360" w:lineRule="auto"/>
      </w:pPr>
      <w:r w:rsidRPr="004B2E85">
        <w:t>Anno scolastico: [inserire anno scolastico]</w:t>
      </w:r>
    </w:p>
    <w:p w14:paraId="0DD4962B" w14:textId="77777777" w:rsidR="004B2E85" w:rsidRPr="004B2E85" w:rsidRDefault="004B2E85" w:rsidP="004B2E85">
      <w:pPr>
        <w:spacing w:line="360" w:lineRule="auto"/>
      </w:pPr>
      <w:r w:rsidRPr="004B2E85">
        <w:t>Istituto scolastico: [nome dell’istituto]</w:t>
      </w:r>
    </w:p>
    <w:p w14:paraId="2F91B455" w14:textId="77777777" w:rsidR="004B2E85" w:rsidRPr="004B2E85" w:rsidRDefault="004B2E85" w:rsidP="004B2E85">
      <w:pPr>
        <w:spacing w:line="360" w:lineRule="auto"/>
      </w:pPr>
      <w:r w:rsidRPr="004B2E85">
        <w:t>Classe: [classe e sezione]</w:t>
      </w:r>
    </w:p>
    <w:p w14:paraId="03BFEA03" w14:textId="77777777" w:rsidR="004B2E85" w:rsidRPr="004B2E85" w:rsidRDefault="004B2E85" w:rsidP="004B2E85">
      <w:pPr>
        <w:spacing w:line="360" w:lineRule="auto"/>
      </w:pPr>
      <w:r w:rsidRPr="004B2E85">
        <w:t>Docente coordinatore: [nome del coordinatore]</w:t>
      </w:r>
    </w:p>
    <w:p w14:paraId="7481335A" w14:textId="77777777" w:rsidR="004B2E85" w:rsidRPr="004B2E85" w:rsidRDefault="004B2E85" w:rsidP="004B2E85">
      <w:pPr>
        <w:spacing w:line="360" w:lineRule="auto"/>
      </w:pPr>
      <w:r w:rsidRPr="004B2E85">
        <w:pict w14:anchorId="58A9570A">
          <v:rect id="_x0000_i1295" style="width:0;height:1.5pt" o:hralign="center" o:hrstd="t" o:hr="t" fillcolor="#a0a0a0" stroked="f"/>
        </w:pict>
      </w:r>
    </w:p>
    <w:p w14:paraId="1B9C01BA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t>DATI ANAGRAFICI</w:t>
      </w:r>
    </w:p>
    <w:p w14:paraId="4AFB0420" w14:textId="77777777" w:rsidR="004B2E85" w:rsidRPr="004B2E85" w:rsidRDefault="004B2E85" w:rsidP="004B2E85">
      <w:pPr>
        <w:numPr>
          <w:ilvl w:val="0"/>
          <w:numId w:val="33"/>
        </w:numPr>
        <w:spacing w:line="360" w:lineRule="auto"/>
      </w:pPr>
      <w:r w:rsidRPr="004B2E85">
        <w:t>Nome e cognome dell’alunno/a:</w:t>
      </w:r>
    </w:p>
    <w:p w14:paraId="1ADA2B60" w14:textId="77777777" w:rsidR="004B2E85" w:rsidRPr="004B2E85" w:rsidRDefault="004B2E85" w:rsidP="004B2E85">
      <w:pPr>
        <w:numPr>
          <w:ilvl w:val="0"/>
          <w:numId w:val="33"/>
        </w:numPr>
        <w:spacing w:line="360" w:lineRule="auto"/>
      </w:pPr>
      <w:r w:rsidRPr="004B2E85">
        <w:t>Data e luogo di nascita:</w:t>
      </w:r>
    </w:p>
    <w:p w14:paraId="3EBEBCFE" w14:textId="77777777" w:rsidR="004B2E85" w:rsidRPr="004B2E85" w:rsidRDefault="004B2E85" w:rsidP="004B2E85">
      <w:pPr>
        <w:numPr>
          <w:ilvl w:val="0"/>
          <w:numId w:val="33"/>
        </w:numPr>
        <w:spacing w:line="360" w:lineRule="auto"/>
      </w:pPr>
      <w:r w:rsidRPr="004B2E85">
        <w:t>Residenza:</w:t>
      </w:r>
    </w:p>
    <w:p w14:paraId="3665422D" w14:textId="77777777" w:rsidR="004B2E85" w:rsidRPr="004B2E85" w:rsidRDefault="004B2E85" w:rsidP="004B2E85">
      <w:pPr>
        <w:numPr>
          <w:ilvl w:val="0"/>
          <w:numId w:val="33"/>
        </w:numPr>
        <w:spacing w:line="360" w:lineRule="auto"/>
      </w:pPr>
      <w:r w:rsidRPr="004B2E85">
        <w:t>Codice fiscale:</w:t>
      </w:r>
    </w:p>
    <w:p w14:paraId="65A89362" w14:textId="77777777" w:rsidR="004B2E85" w:rsidRPr="004B2E85" w:rsidRDefault="004B2E85" w:rsidP="004B2E85">
      <w:pPr>
        <w:numPr>
          <w:ilvl w:val="0"/>
          <w:numId w:val="33"/>
        </w:numPr>
        <w:spacing w:line="360" w:lineRule="auto"/>
      </w:pPr>
      <w:r w:rsidRPr="004B2E85">
        <w:t xml:space="preserve">Contatti: [telefono </w:t>
      </w:r>
      <w:proofErr w:type="gramStart"/>
      <w:r w:rsidRPr="004B2E85">
        <w:t>e</w:t>
      </w:r>
      <w:proofErr w:type="gramEnd"/>
      <w:r w:rsidRPr="004B2E85">
        <w:t xml:space="preserve"> </w:t>
      </w:r>
      <w:proofErr w:type="gramStart"/>
      <w:r w:rsidRPr="004B2E85">
        <w:t>email</w:t>
      </w:r>
      <w:proofErr w:type="gramEnd"/>
      <w:r w:rsidRPr="004B2E85">
        <w:t xml:space="preserve"> dei genitori/tutori]</w:t>
      </w:r>
    </w:p>
    <w:p w14:paraId="0F2B0B0B" w14:textId="77777777" w:rsidR="004B2E85" w:rsidRPr="004B2E85" w:rsidRDefault="004B2E85" w:rsidP="004B2E85">
      <w:pPr>
        <w:spacing w:line="360" w:lineRule="auto"/>
      </w:pPr>
      <w:r w:rsidRPr="004B2E85">
        <w:pict w14:anchorId="737CF37F">
          <v:rect id="_x0000_i1296" style="width:0;height:1.5pt" o:hralign="center" o:hrstd="t" o:hr="t" fillcolor="#a0a0a0" stroked="f"/>
        </w:pict>
      </w:r>
    </w:p>
    <w:p w14:paraId="015362D1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t>DIAGNOSI</w:t>
      </w:r>
    </w:p>
    <w:p w14:paraId="770299C7" w14:textId="77777777" w:rsidR="004B2E85" w:rsidRPr="004B2E85" w:rsidRDefault="004B2E85" w:rsidP="004B2E85">
      <w:pPr>
        <w:numPr>
          <w:ilvl w:val="0"/>
          <w:numId w:val="34"/>
        </w:numPr>
        <w:spacing w:line="360" w:lineRule="auto"/>
      </w:pPr>
      <w:r w:rsidRPr="004B2E85">
        <w:t>Tipologia di BES: (DSA, ADHD, altro)</w:t>
      </w:r>
    </w:p>
    <w:p w14:paraId="39D26DCB" w14:textId="77777777" w:rsidR="004B2E85" w:rsidRPr="004B2E85" w:rsidRDefault="004B2E85" w:rsidP="004B2E85">
      <w:pPr>
        <w:numPr>
          <w:ilvl w:val="0"/>
          <w:numId w:val="34"/>
        </w:numPr>
        <w:spacing w:line="360" w:lineRule="auto"/>
      </w:pPr>
      <w:r w:rsidRPr="004B2E85">
        <w:t>Documentazione di riferimento: (certificazione ASL, diagnosi specialistica)</w:t>
      </w:r>
    </w:p>
    <w:p w14:paraId="58CAC58F" w14:textId="77777777" w:rsidR="004B2E85" w:rsidRPr="004B2E85" w:rsidRDefault="004B2E85" w:rsidP="004B2E85">
      <w:pPr>
        <w:numPr>
          <w:ilvl w:val="0"/>
          <w:numId w:val="34"/>
        </w:numPr>
        <w:spacing w:line="360" w:lineRule="auto"/>
      </w:pPr>
      <w:r w:rsidRPr="004B2E85">
        <w:t>Data della documentazione:</w:t>
      </w:r>
    </w:p>
    <w:p w14:paraId="7609DD5B" w14:textId="77777777" w:rsidR="004B2E85" w:rsidRPr="004B2E85" w:rsidRDefault="004B2E85" w:rsidP="004B2E85">
      <w:pPr>
        <w:spacing w:line="360" w:lineRule="auto"/>
      </w:pPr>
      <w:r w:rsidRPr="004B2E85">
        <w:pict w14:anchorId="1B963950">
          <v:rect id="_x0000_i1297" style="width:0;height:1.5pt" o:hralign="center" o:hrstd="t" o:hr="t" fillcolor="#a0a0a0" stroked="f"/>
        </w:pict>
      </w:r>
    </w:p>
    <w:p w14:paraId="737DE72A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t>DESCRIZIONE DELLO STUDENTE</w:t>
      </w:r>
    </w:p>
    <w:p w14:paraId="401A20E2" w14:textId="77777777" w:rsidR="004B2E85" w:rsidRPr="004B2E85" w:rsidRDefault="004B2E85" w:rsidP="004B2E85">
      <w:pPr>
        <w:numPr>
          <w:ilvl w:val="0"/>
          <w:numId w:val="35"/>
        </w:numPr>
        <w:spacing w:line="360" w:lineRule="auto"/>
      </w:pPr>
      <w:r w:rsidRPr="004B2E85">
        <w:t>Punti di forza: (es. buone capacità relazionali, interesse verso specifiche materie)</w:t>
      </w:r>
    </w:p>
    <w:p w14:paraId="456C43DC" w14:textId="77777777" w:rsidR="004B2E85" w:rsidRPr="004B2E85" w:rsidRDefault="004B2E85" w:rsidP="004B2E85">
      <w:pPr>
        <w:numPr>
          <w:ilvl w:val="0"/>
          <w:numId w:val="35"/>
        </w:numPr>
        <w:spacing w:line="360" w:lineRule="auto"/>
      </w:pPr>
      <w:r w:rsidRPr="004B2E85">
        <w:t>Difficoltà riscontrate: (es. difficoltà di lettura, attenzione, gestione emotiva)</w:t>
      </w:r>
    </w:p>
    <w:p w14:paraId="65742CE1" w14:textId="77777777" w:rsidR="004B2E85" w:rsidRPr="004B2E85" w:rsidRDefault="004B2E85" w:rsidP="004B2E85">
      <w:pPr>
        <w:spacing w:line="360" w:lineRule="auto"/>
      </w:pPr>
      <w:r w:rsidRPr="004B2E85">
        <w:pict w14:anchorId="6D21745F">
          <v:rect id="_x0000_i1298" style="width:0;height:1.5pt" o:hralign="center" o:hrstd="t" o:hr="t" fillcolor="#a0a0a0" stroked="f"/>
        </w:pict>
      </w:r>
    </w:p>
    <w:p w14:paraId="34EAAB66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t>OBIETTIVI PERSONALIZZATI</w:t>
      </w:r>
    </w:p>
    <w:p w14:paraId="29BE44F8" w14:textId="77777777" w:rsidR="004B2E85" w:rsidRPr="004B2E85" w:rsidRDefault="004B2E85" w:rsidP="004B2E85">
      <w:pPr>
        <w:numPr>
          <w:ilvl w:val="0"/>
          <w:numId w:val="36"/>
        </w:numPr>
        <w:spacing w:line="360" w:lineRule="auto"/>
      </w:pPr>
      <w:r w:rsidRPr="004B2E85">
        <w:t>Obiettivi didattici: (es. migliorare la comprensione del testo, consolidare le competenze matematiche di base)</w:t>
      </w:r>
    </w:p>
    <w:p w14:paraId="03689A91" w14:textId="77777777" w:rsidR="004B2E85" w:rsidRPr="004B2E85" w:rsidRDefault="004B2E85" w:rsidP="004B2E85">
      <w:pPr>
        <w:numPr>
          <w:ilvl w:val="0"/>
          <w:numId w:val="36"/>
        </w:numPr>
        <w:spacing w:line="360" w:lineRule="auto"/>
      </w:pPr>
      <w:r w:rsidRPr="004B2E85">
        <w:t>Obiettivi educativi: (es. sviluppare l’autonomia nello studio, migliorare la gestione dell’ansia)</w:t>
      </w:r>
    </w:p>
    <w:p w14:paraId="5EFE5031" w14:textId="77777777" w:rsidR="004B2E85" w:rsidRPr="004B2E85" w:rsidRDefault="004B2E85" w:rsidP="004B2E85">
      <w:pPr>
        <w:spacing w:line="360" w:lineRule="auto"/>
      </w:pPr>
      <w:r w:rsidRPr="004B2E85">
        <w:pict w14:anchorId="377A5733">
          <v:rect id="_x0000_i1299" style="width:0;height:1.5pt" o:hralign="center" o:hrstd="t" o:hr="t" fillcolor="#a0a0a0" stroked="f"/>
        </w:pict>
      </w:r>
    </w:p>
    <w:p w14:paraId="5D574562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lastRenderedPageBreak/>
        <w:t>STRATEGIE DIDATTICHE E METODOLOGICHE</w:t>
      </w:r>
    </w:p>
    <w:p w14:paraId="780DBBC8" w14:textId="77777777" w:rsidR="004B2E85" w:rsidRPr="004B2E85" w:rsidRDefault="004B2E85" w:rsidP="004B2E85">
      <w:pPr>
        <w:numPr>
          <w:ilvl w:val="0"/>
          <w:numId w:val="37"/>
        </w:numPr>
        <w:spacing w:line="360" w:lineRule="auto"/>
      </w:pPr>
      <w:r w:rsidRPr="004B2E85">
        <w:t>Strumenti compensativi:</w:t>
      </w:r>
    </w:p>
    <w:p w14:paraId="41E9D92C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Mappe concettuali</w:t>
      </w:r>
    </w:p>
    <w:p w14:paraId="433D4E04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Tabelle e formulari</w:t>
      </w:r>
    </w:p>
    <w:p w14:paraId="21E6D1E9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Calcolatrice</w:t>
      </w:r>
    </w:p>
    <w:p w14:paraId="2F0FA50C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Sintesi vocale/software specifici</w:t>
      </w:r>
    </w:p>
    <w:p w14:paraId="063B8931" w14:textId="77777777" w:rsidR="004B2E85" w:rsidRPr="004B2E85" w:rsidRDefault="004B2E85" w:rsidP="004B2E85">
      <w:pPr>
        <w:numPr>
          <w:ilvl w:val="0"/>
          <w:numId w:val="37"/>
        </w:numPr>
        <w:spacing w:line="360" w:lineRule="auto"/>
      </w:pPr>
      <w:r w:rsidRPr="004B2E85">
        <w:t>Misure dispensative:</w:t>
      </w:r>
    </w:p>
    <w:p w14:paraId="350AC962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Dispensa dalla lettura ad alta voce</w:t>
      </w:r>
    </w:p>
    <w:p w14:paraId="79DC915C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Dispensa da tempi standardizzati nelle verifiche</w:t>
      </w:r>
    </w:p>
    <w:p w14:paraId="1DC171AE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Riduzione del carico di lavoro scritto</w:t>
      </w:r>
    </w:p>
    <w:p w14:paraId="2132F269" w14:textId="77777777" w:rsidR="004B2E85" w:rsidRPr="004B2E85" w:rsidRDefault="004B2E85" w:rsidP="004B2E85">
      <w:pPr>
        <w:numPr>
          <w:ilvl w:val="0"/>
          <w:numId w:val="37"/>
        </w:numPr>
        <w:spacing w:line="360" w:lineRule="auto"/>
      </w:pPr>
      <w:r w:rsidRPr="004B2E85">
        <w:t>Metodologie didattiche:</w:t>
      </w:r>
    </w:p>
    <w:p w14:paraId="3A8A6396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Apprendimento cooperativo</w:t>
      </w:r>
    </w:p>
    <w:p w14:paraId="6A1B493B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Lezioni interattive</w:t>
      </w:r>
    </w:p>
    <w:p w14:paraId="33D5512C" w14:textId="77777777" w:rsidR="004B2E85" w:rsidRPr="004B2E85" w:rsidRDefault="004B2E85" w:rsidP="004B2E85">
      <w:pPr>
        <w:numPr>
          <w:ilvl w:val="1"/>
          <w:numId w:val="37"/>
        </w:numPr>
        <w:spacing w:line="360" w:lineRule="auto"/>
      </w:pPr>
      <w:r w:rsidRPr="004B2E85">
        <w:t>Utilizzo di strumenti multimediali</w:t>
      </w:r>
    </w:p>
    <w:p w14:paraId="1997DEAD" w14:textId="77777777" w:rsidR="004B2E85" w:rsidRPr="004B2E85" w:rsidRDefault="004B2E85" w:rsidP="004B2E85">
      <w:pPr>
        <w:spacing w:line="360" w:lineRule="auto"/>
      </w:pPr>
      <w:r w:rsidRPr="004B2E85">
        <w:pict w14:anchorId="6B700E93">
          <v:rect id="_x0000_i1300" style="width:0;height:1.5pt" o:hralign="center" o:hrstd="t" o:hr="t" fillcolor="#a0a0a0" stroked="f"/>
        </w:pict>
      </w:r>
    </w:p>
    <w:p w14:paraId="72465695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t>VERIFICHE E VALUTAZIONE</w:t>
      </w:r>
    </w:p>
    <w:p w14:paraId="0F7473C4" w14:textId="77777777" w:rsidR="004B2E85" w:rsidRPr="004B2E85" w:rsidRDefault="004B2E85" w:rsidP="004B2E85">
      <w:pPr>
        <w:numPr>
          <w:ilvl w:val="0"/>
          <w:numId w:val="38"/>
        </w:numPr>
        <w:spacing w:line="360" w:lineRule="auto"/>
      </w:pPr>
      <w:r w:rsidRPr="004B2E85">
        <w:t>Modalità di verifica:</w:t>
      </w:r>
    </w:p>
    <w:p w14:paraId="0189CD65" w14:textId="77777777" w:rsidR="004B2E85" w:rsidRPr="004B2E85" w:rsidRDefault="004B2E85" w:rsidP="004B2E85">
      <w:pPr>
        <w:numPr>
          <w:ilvl w:val="1"/>
          <w:numId w:val="38"/>
        </w:numPr>
        <w:spacing w:line="360" w:lineRule="auto"/>
      </w:pPr>
      <w:r w:rsidRPr="004B2E85">
        <w:t>Prove scritte ridotte o adattate</w:t>
      </w:r>
    </w:p>
    <w:p w14:paraId="1E994F18" w14:textId="77777777" w:rsidR="004B2E85" w:rsidRPr="004B2E85" w:rsidRDefault="004B2E85" w:rsidP="004B2E85">
      <w:pPr>
        <w:numPr>
          <w:ilvl w:val="1"/>
          <w:numId w:val="38"/>
        </w:numPr>
        <w:spacing w:line="360" w:lineRule="auto"/>
      </w:pPr>
      <w:r w:rsidRPr="004B2E85">
        <w:t>Prove orali più frequenti</w:t>
      </w:r>
    </w:p>
    <w:p w14:paraId="7A7C166C" w14:textId="77777777" w:rsidR="004B2E85" w:rsidRPr="004B2E85" w:rsidRDefault="004B2E85" w:rsidP="004B2E85">
      <w:pPr>
        <w:numPr>
          <w:ilvl w:val="1"/>
          <w:numId w:val="38"/>
        </w:numPr>
        <w:spacing w:line="360" w:lineRule="auto"/>
      </w:pPr>
      <w:r w:rsidRPr="004B2E85">
        <w:t>Uso di supporti tecnologici</w:t>
      </w:r>
    </w:p>
    <w:p w14:paraId="05751640" w14:textId="77777777" w:rsidR="004B2E85" w:rsidRPr="004B2E85" w:rsidRDefault="004B2E85" w:rsidP="004B2E85">
      <w:pPr>
        <w:numPr>
          <w:ilvl w:val="0"/>
          <w:numId w:val="38"/>
        </w:numPr>
        <w:spacing w:line="360" w:lineRule="auto"/>
      </w:pPr>
      <w:r w:rsidRPr="004B2E85">
        <w:t>Criteri di valutazione:</w:t>
      </w:r>
    </w:p>
    <w:p w14:paraId="77E34B6C" w14:textId="77777777" w:rsidR="004B2E85" w:rsidRPr="004B2E85" w:rsidRDefault="004B2E85" w:rsidP="004B2E85">
      <w:pPr>
        <w:numPr>
          <w:ilvl w:val="1"/>
          <w:numId w:val="38"/>
        </w:numPr>
        <w:spacing w:line="360" w:lineRule="auto"/>
      </w:pPr>
      <w:r w:rsidRPr="004B2E85">
        <w:t>Valutazione del contenuto più che della forma</w:t>
      </w:r>
    </w:p>
    <w:p w14:paraId="65D15496" w14:textId="77777777" w:rsidR="004B2E85" w:rsidRPr="004B2E85" w:rsidRDefault="004B2E85" w:rsidP="004B2E85">
      <w:pPr>
        <w:numPr>
          <w:ilvl w:val="1"/>
          <w:numId w:val="38"/>
        </w:numPr>
        <w:spacing w:line="360" w:lineRule="auto"/>
      </w:pPr>
      <w:r w:rsidRPr="004B2E85">
        <w:t>Considerazione dell’impegno e del progresso personale</w:t>
      </w:r>
    </w:p>
    <w:p w14:paraId="2AA6DD21" w14:textId="77777777" w:rsidR="004B2E85" w:rsidRPr="004B2E85" w:rsidRDefault="004B2E85" w:rsidP="004B2E85">
      <w:pPr>
        <w:spacing w:line="360" w:lineRule="auto"/>
      </w:pPr>
      <w:r w:rsidRPr="004B2E85">
        <w:pict w14:anchorId="44EC0F71">
          <v:rect id="_x0000_i1301" style="width:0;height:1.5pt" o:hralign="center" o:hrstd="t" o:hr="t" fillcolor="#a0a0a0" stroked="f"/>
        </w:pict>
      </w:r>
    </w:p>
    <w:p w14:paraId="5E7DFE46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t>COINVOLGIMENTO DELLA FAMIGLIA</w:t>
      </w:r>
    </w:p>
    <w:p w14:paraId="2290A19E" w14:textId="77777777" w:rsidR="004B2E85" w:rsidRPr="004B2E85" w:rsidRDefault="004B2E85" w:rsidP="004B2E85">
      <w:pPr>
        <w:numPr>
          <w:ilvl w:val="0"/>
          <w:numId w:val="39"/>
        </w:numPr>
        <w:spacing w:line="360" w:lineRule="auto"/>
      </w:pPr>
      <w:r w:rsidRPr="004B2E85">
        <w:t>Incontri previsti: (es. mensili, trimestrali)</w:t>
      </w:r>
    </w:p>
    <w:p w14:paraId="2194EA3D" w14:textId="77777777" w:rsidR="004B2E85" w:rsidRPr="004B2E85" w:rsidRDefault="004B2E85" w:rsidP="004B2E85">
      <w:pPr>
        <w:numPr>
          <w:ilvl w:val="0"/>
          <w:numId w:val="39"/>
        </w:numPr>
        <w:spacing w:line="360" w:lineRule="auto"/>
      </w:pPr>
      <w:r w:rsidRPr="004B2E85">
        <w:t>Ruolo dei genitori/tutori: supporto nello studio a casa, comunicazione con i docenti</w:t>
      </w:r>
    </w:p>
    <w:p w14:paraId="68EAF6B5" w14:textId="77777777" w:rsidR="004B2E85" w:rsidRPr="004B2E85" w:rsidRDefault="004B2E85" w:rsidP="004B2E85">
      <w:pPr>
        <w:spacing w:line="360" w:lineRule="auto"/>
      </w:pPr>
      <w:r w:rsidRPr="004B2E85">
        <w:pict w14:anchorId="2F194D93">
          <v:rect id="_x0000_i1302" style="width:0;height:1.5pt" o:hralign="center" o:hrstd="t" o:hr="t" fillcolor="#a0a0a0" stroked="f"/>
        </w:pict>
      </w:r>
    </w:p>
    <w:p w14:paraId="190761B6" w14:textId="77777777" w:rsidR="004B2E85" w:rsidRPr="004B2E85" w:rsidRDefault="004B2E85" w:rsidP="004B2E85">
      <w:pPr>
        <w:spacing w:line="360" w:lineRule="auto"/>
        <w:rPr>
          <w:b/>
          <w:bCs/>
        </w:rPr>
      </w:pPr>
      <w:r w:rsidRPr="004B2E85">
        <w:rPr>
          <w:b/>
          <w:bCs/>
        </w:rPr>
        <w:t>MONITORAGGIO E REVISIONE</w:t>
      </w:r>
    </w:p>
    <w:p w14:paraId="4B3C426E" w14:textId="77777777" w:rsidR="004B2E85" w:rsidRPr="004B2E85" w:rsidRDefault="004B2E85" w:rsidP="004B2E85">
      <w:pPr>
        <w:numPr>
          <w:ilvl w:val="0"/>
          <w:numId w:val="40"/>
        </w:numPr>
        <w:spacing w:line="360" w:lineRule="auto"/>
      </w:pPr>
      <w:r w:rsidRPr="004B2E85">
        <w:t>Responsabile del monitoraggio: [nome del referente scolastico]</w:t>
      </w:r>
    </w:p>
    <w:p w14:paraId="61CD6275" w14:textId="77777777" w:rsidR="004B2E85" w:rsidRPr="004B2E85" w:rsidRDefault="004B2E85" w:rsidP="004B2E85">
      <w:pPr>
        <w:numPr>
          <w:ilvl w:val="0"/>
          <w:numId w:val="40"/>
        </w:numPr>
        <w:spacing w:line="360" w:lineRule="auto"/>
      </w:pPr>
      <w:r w:rsidRPr="004B2E85">
        <w:t>Frequenza della revisione del PDP: (es. trimestrale, semestrale)</w:t>
      </w:r>
    </w:p>
    <w:p w14:paraId="1F46FCF2" w14:textId="77777777" w:rsidR="004B2E85" w:rsidRPr="004B2E85" w:rsidRDefault="004B2E85" w:rsidP="004B2E85">
      <w:pPr>
        <w:numPr>
          <w:ilvl w:val="0"/>
          <w:numId w:val="40"/>
        </w:numPr>
        <w:spacing w:line="360" w:lineRule="auto"/>
      </w:pPr>
      <w:r w:rsidRPr="004B2E85">
        <w:t>Note sulle modifiche apportate:</w:t>
      </w:r>
    </w:p>
    <w:p w14:paraId="01628C9C" w14:textId="77777777" w:rsidR="004B2E85" w:rsidRPr="004B2E85" w:rsidRDefault="004B2E85" w:rsidP="004B2E85">
      <w:pPr>
        <w:spacing w:line="360" w:lineRule="auto"/>
      </w:pPr>
      <w:r w:rsidRPr="004B2E85">
        <w:pict w14:anchorId="78C1CCFA">
          <v:rect id="_x0000_i1303" style="width:0;height:1.5pt" o:hralign="center" o:hrstd="t" o:hr="t" fillcolor="#a0a0a0" stroked="f"/>
        </w:pict>
      </w:r>
    </w:p>
    <w:p w14:paraId="3CB8F518" w14:textId="77777777" w:rsidR="004B2E85" w:rsidRPr="004B2E85" w:rsidRDefault="004B2E85" w:rsidP="004B2E85">
      <w:pPr>
        <w:spacing w:line="360" w:lineRule="auto"/>
      </w:pPr>
      <w:r w:rsidRPr="004B2E85">
        <w:t>Firma del coordinatore:</w:t>
      </w:r>
    </w:p>
    <w:p w14:paraId="1E9F6AF2" w14:textId="77777777" w:rsidR="004B2E85" w:rsidRPr="004B2E85" w:rsidRDefault="004B2E85" w:rsidP="004B2E85">
      <w:pPr>
        <w:spacing w:line="360" w:lineRule="auto"/>
      </w:pPr>
      <w:r w:rsidRPr="004B2E85">
        <w:t>Firma del dirigente scolastico:</w:t>
      </w:r>
    </w:p>
    <w:p w14:paraId="64D680F5" w14:textId="77777777" w:rsidR="004B2E85" w:rsidRPr="004B2E85" w:rsidRDefault="004B2E85" w:rsidP="004B2E85">
      <w:pPr>
        <w:spacing w:line="360" w:lineRule="auto"/>
      </w:pPr>
      <w:r w:rsidRPr="004B2E85">
        <w:t>Firma dei genitori/tutori:</w:t>
      </w:r>
    </w:p>
    <w:sectPr w:rsidR="004B2E85" w:rsidRPr="004B2E85" w:rsidSect="00352999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76A"/>
    <w:multiLevelType w:val="hybridMultilevel"/>
    <w:tmpl w:val="2C062ECE"/>
    <w:lvl w:ilvl="0" w:tplc="DFBE1020">
      <w:numFmt w:val="bullet"/>
      <w:lvlText w:val="–"/>
      <w:lvlJc w:val="left"/>
      <w:pPr>
        <w:ind w:left="279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2264B54">
      <w:numFmt w:val="bullet"/>
      <w:lvlText w:val="•"/>
      <w:lvlJc w:val="left"/>
      <w:pPr>
        <w:ind w:left="465" w:hanging="176"/>
      </w:pPr>
      <w:rPr>
        <w:rFonts w:hint="default"/>
        <w:lang w:val="it-IT" w:eastAsia="en-US" w:bidi="ar-SA"/>
      </w:rPr>
    </w:lvl>
    <w:lvl w:ilvl="2" w:tplc="58647E36">
      <w:numFmt w:val="bullet"/>
      <w:lvlText w:val="•"/>
      <w:lvlJc w:val="left"/>
      <w:pPr>
        <w:ind w:left="651" w:hanging="176"/>
      </w:pPr>
      <w:rPr>
        <w:rFonts w:hint="default"/>
        <w:lang w:val="it-IT" w:eastAsia="en-US" w:bidi="ar-SA"/>
      </w:rPr>
    </w:lvl>
    <w:lvl w:ilvl="3" w:tplc="56A0A0C6">
      <w:numFmt w:val="bullet"/>
      <w:lvlText w:val="•"/>
      <w:lvlJc w:val="left"/>
      <w:pPr>
        <w:ind w:left="836" w:hanging="176"/>
      </w:pPr>
      <w:rPr>
        <w:rFonts w:hint="default"/>
        <w:lang w:val="it-IT" w:eastAsia="en-US" w:bidi="ar-SA"/>
      </w:rPr>
    </w:lvl>
    <w:lvl w:ilvl="4" w:tplc="65E6AF52">
      <w:numFmt w:val="bullet"/>
      <w:lvlText w:val="•"/>
      <w:lvlJc w:val="left"/>
      <w:pPr>
        <w:ind w:left="1022" w:hanging="176"/>
      </w:pPr>
      <w:rPr>
        <w:rFonts w:hint="default"/>
        <w:lang w:val="it-IT" w:eastAsia="en-US" w:bidi="ar-SA"/>
      </w:rPr>
    </w:lvl>
    <w:lvl w:ilvl="5" w:tplc="7E4CA64A">
      <w:numFmt w:val="bullet"/>
      <w:lvlText w:val="•"/>
      <w:lvlJc w:val="left"/>
      <w:pPr>
        <w:ind w:left="1207" w:hanging="176"/>
      </w:pPr>
      <w:rPr>
        <w:rFonts w:hint="default"/>
        <w:lang w:val="it-IT" w:eastAsia="en-US" w:bidi="ar-SA"/>
      </w:rPr>
    </w:lvl>
    <w:lvl w:ilvl="6" w:tplc="D7B495B0">
      <w:numFmt w:val="bullet"/>
      <w:lvlText w:val="•"/>
      <w:lvlJc w:val="left"/>
      <w:pPr>
        <w:ind w:left="1393" w:hanging="176"/>
      </w:pPr>
      <w:rPr>
        <w:rFonts w:hint="default"/>
        <w:lang w:val="it-IT" w:eastAsia="en-US" w:bidi="ar-SA"/>
      </w:rPr>
    </w:lvl>
    <w:lvl w:ilvl="7" w:tplc="02A836A2">
      <w:numFmt w:val="bullet"/>
      <w:lvlText w:val="•"/>
      <w:lvlJc w:val="left"/>
      <w:pPr>
        <w:ind w:left="1578" w:hanging="176"/>
      </w:pPr>
      <w:rPr>
        <w:rFonts w:hint="default"/>
        <w:lang w:val="it-IT" w:eastAsia="en-US" w:bidi="ar-SA"/>
      </w:rPr>
    </w:lvl>
    <w:lvl w:ilvl="8" w:tplc="71AE8744">
      <w:numFmt w:val="bullet"/>
      <w:lvlText w:val="•"/>
      <w:lvlJc w:val="left"/>
      <w:pPr>
        <w:ind w:left="1764" w:hanging="176"/>
      </w:pPr>
      <w:rPr>
        <w:rFonts w:hint="default"/>
        <w:lang w:val="it-IT" w:eastAsia="en-US" w:bidi="ar-SA"/>
      </w:rPr>
    </w:lvl>
  </w:abstractNum>
  <w:abstractNum w:abstractNumId="1" w15:restartNumberingAfterBreak="0">
    <w:nsid w:val="014C6A28"/>
    <w:multiLevelType w:val="hybridMultilevel"/>
    <w:tmpl w:val="75FA59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6E67"/>
    <w:multiLevelType w:val="multilevel"/>
    <w:tmpl w:val="6F488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F2FD3"/>
    <w:multiLevelType w:val="hybridMultilevel"/>
    <w:tmpl w:val="D91EFC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124A9B"/>
    <w:multiLevelType w:val="multilevel"/>
    <w:tmpl w:val="E6E2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8630C"/>
    <w:multiLevelType w:val="multilevel"/>
    <w:tmpl w:val="0F44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E2EC6"/>
    <w:multiLevelType w:val="multilevel"/>
    <w:tmpl w:val="5EAC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F2907"/>
    <w:multiLevelType w:val="hybridMultilevel"/>
    <w:tmpl w:val="696E3B50"/>
    <w:lvl w:ilvl="0" w:tplc="AB02E17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B4691B"/>
    <w:multiLevelType w:val="multilevel"/>
    <w:tmpl w:val="F17CA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A3B8A"/>
    <w:multiLevelType w:val="multilevel"/>
    <w:tmpl w:val="D5384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A7FE5"/>
    <w:multiLevelType w:val="multilevel"/>
    <w:tmpl w:val="73F01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265D4D"/>
    <w:multiLevelType w:val="multilevel"/>
    <w:tmpl w:val="22E8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125B26"/>
    <w:multiLevelType w:val="hybridMultilevel"/>
    <w:tmpl w:val="A8AA1CF2"/>
    <w:lvl w:ilvl="0" w:tplc="B962693C">
      <w:numFmt w:val="bullet"/>
      <w:lvlText w:val="o"/>
      <w:lvlJc w:val="left"/>
      <w:pPr>
        <w:ind w:left="8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72A4BF0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C9686F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6F1CFD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12EF6C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7EA6210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F10CB2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6F6878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0D20E7A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D4C0854"/>
    <w:multiLevelType w:val="hybridMultilevel"/>
    <w:tmpl w:val="F34668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561E5"/>
    <w:multiLevelType w:val="multilevel"/>
    <w:tmpl w:val="AB8E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425E91"/>
    <w:multiLevelType w:val="multilevel"/>
    <w:tmpl w:val="7924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6579E"/>
    <w:multiLevelType w:val="hybridMultilevel"/>
    <w:tmpl w:val="37F2AB6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641A4"/>
    <w:multiLevelType w:val="hybridMultilevel"/>
    <w:tmpl w:val="690EC07A"/>
    <w:lvl w:ilvl="0" w:tplc="DBA0444C">
      <w:start w:val="10"/>
      <w:numFmt w:val="bullet"/>
      <w:lvlText w:val="-"/>
      <w:lvlJc w:val="left"/>
      <w:pPr>
        <w:ind w:left="86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6564D2"/>
    <w:multiLevelType w:val="multilevel"/>
    <w:tmpl w:val="32E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F04158"/>
    <w:multiLevelType w:val="multilevel"/>
    <w:tmpl w:val="3124A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C26E9F"/>
    <w:multiLevelType w:val="hybridMultilevel"/>
    <w:tmpl w:val="330A9678"/>
    <w:lvl w:ilvl="0" w:tplc="FB9C5572">
      <w:numFmt w:val="bullet"/>
      <w:lvlText w:val=""/>
      <w:lvlJc w:val="left"/>
      <w:pPr>
        <w:ind w:left="11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D207EB0">
      <w:numFmt w:val="bullet"/>
      <w:lvlText w:val="•"/>
      <w:lvlJc w:val="left"/>
      <w:pPr>
        <w:ind w:left="2018" w:hanging="360"/>
      </w:pPr>
      <w:rPr>
        <w:rFonts w:hint="default"/>
        <w:lang w:val="it-IT" w:eastAsia="en-US" w:bidi="ar-SA"/>
      </w:rPr>
    </w:lvl>
    <w:lvl w:ilvl="2" w:tplc="C96CD16E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092E7BEC">
      <w:numFmt w:val="bullet"/>
      <w:lvlText w:val="•"/>
      <w:lvlJc w:val="left"/>
      <w:pPr>
        <w:ind w:left="3774" w:hanging="360"/>
      </w:pPr>
      <w:rPr>
        <w:rFonts w:hint="default"/>
        <w:lang w:val="it-IT" w:eastAsia="en-US" w:bidi="ar-SA"/>
      </w:rPr>
    </w:lvl>
    <w:lvl w:ilvl="4" w:tplc="A57E734E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DB723800">
      <w:numFmt w:val="bullet"/>
      <w:lvlText w:val="•"/>
      <w:lvlJc w:val="left"/>
      <w:pPr>
        <w:ind w:left="5531" w:hanging="360"/>
      </w:pPr>
      <w:rPr>
        <w:rFonts w:hint="default"/>
        <w:lang w:val="it-IT" w:eastAsia="en-US" w:bidi="ar-SA"/>
      </w:rPr>
    </w:lvl>
    <w:lvl w:ilvl="6" w:tplc="E4482406">
      <w:numFmt w:val="bullet"/>
      <w:lvlText w:val="•"/>
      <w:lvlJc w:val="left"/>
      <w:pPr>
        <w:ind w:left="6409" w:hanging="360"/>
      </w:pPr>
      <w:rPr>
        <w:rFonts w:hint="default"/>
        <w:lang w:val="it-IT" w:eastAsia="en-US" w:bidi="ar-SA"/>
      </w:rPr>
    </w:lvl>
    <w:lvl w:ilvl="7" w:tplc="7292C132">
      <w:numFmt w:val="bullet"/>
      <w:lvlText w:val="•"/>
      <w:lvlJc w:val="left"/>
      <w:pPr>
        <w:ind w:left="7287" w:hanging="360"/>
      </w:pPr>
      <w:rPr>
        <w:rFonts w:hint="default"/>
        <w:lang w:val="it-IT" w:eastAsia="en-US" w:bidi="ar-SA"/>
      </w:rPr>
    </w:lvl>
    <w:lvl w:ilvl="8" w:tplc="25C6982A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6AC007E"/>
    <w:multiLevelType w:val="multilevel"/>
    <w:tmpl w:val="27A0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E81D85"/>
    <w:multiLevelType w:val="multilevel"/>
    <w:tmpl w:val="6B5E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730A33"/>
    <w:multiLevelType w:val="multilevel"/>
    <w:tmpl w:val="0740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EE01B7"/>
    <w:multiLevelType w:val="hybridMultilevel"/>
    <w:tmpl w:val="CEC61030"/>
    <w:lvl w:ilvl="0" w:tplc="0410000F">
      <w:start w:val="1"/>
      <w:numFmt w:val="decimal"/>
      <w:lvlText w:val="%1."/>
      <w:lvlJc w:val="left"/>
      <w:pPr>
        <w:ind w:left="860" w:hanging="360"/>
      </w:p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5" w15:restartNumberingAfterBreak="0">
    <w:nsid w:val="5D7F2E7D"/>
    <w:multiLevelType w:val="multilevel"/>
    <w:tmpl w:val="7502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5422AE"/>
    <w:multiLevelType w:val="multilevel"/>
    <w:tmpl w:val="5468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CB06AB"/>
    <w:multiLevelType w:val="hybridMultilevel"/>
    <w:tmpl w:val="FC0638A0"/>
    <w:lvl w:ilvl="0" w:tplc="BC72E9EC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60221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7C0B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5CB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472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DE32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8E98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4B9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78CB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9B5C75"/>
    <w:multiLevelType w:val="hybridMultilevel"/>
    <w:tmpl w:val="44EEC7E0"/>
    <w:lvl w:ilvl="0" w:tplc="385A3A84">
      <w:start w:val="14"/>
      <w:numFmt w:val="bullet"/>
      <w:lvlText w:val="-"/>
      <w:lvlJc w:val="left"/>
      <w:pPr>
        <w:ind w:left="40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9" w15:restartNumberingAfterBreak="0">
    <w:nsid w:val="71076705"/>
    <w:multiLevelType w:val="multilevel"/>
    <w:tmpl w:val="04FEE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CC7915"/>
    <w:multiLevelType w:val="hybridMultilevel"/>
    <w:tmpl w:val="CD1097F0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1A0AE2"/>
    <w:multiLevelType w:val="multilevel"/>
    <w:tmpl w:val="4A5E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757939"/>
    <w:multiLevelType w:val="multilevel"/>
    <w:tmpl w:val="C584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230212">
    <w:abstractNumId w:val="7"/>
  </w:num>
  <w:num w:numId="2" w16cid:durableId="286669846">
    <w:abstractNumId w:val="13"/>
  </w:num>
  <w:num w:numId="3" w16cid:durableId="9802317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3768485">
    <w:abstractNumId w:val="3"/>
  </w:num>
  <w:num w:numId="5" w16cid:durableId="1546943433">
    <w:abstractNumId w:val="16"/>
  </w:num>
  <w:num w:numId="6" w16cid:durableId="887030103">
    <w:abstractNumId w:val="17"/>
  </w:num>
  <w:num w:numId="7" w16cid:durableId="938021939">
    <w:abstractNumId w:val="29"/>
    <w:lvlOverride w:ilvl="0">
      <w:lvl w:ilvl="0">
        <w:numFmt w:val="upperLetter"/>
        <w:lvlText w:val="%1."/>
        <w:lvlJc w:val="left"/>
      </w:lvl>
    </w:lvlOverride>
  </w:num>
  <w:num w:numId="8" w16cid:durableId="68161365">
    <w:abstractNumId w:val="27"/>
  </w:num>
  <w:num w:numId="9" w16cid:durableId="1215043359">
    <w:abstractNumId w:val="27"/>
    <w:lvlOverride w:ilvl="0">
      <w:lvl w:ilvl="0" w:tplc="BC72E9EC">
        <w:numFmt w:val="upperLetter"/>
        <w:lvlText w:val="%1."/>
        <w:lvlJc w:val="left"/>
      </w:lvl>
    </w:lvlOverride>
  </w:num>
  <w:num w:numId="10" w16cid:durableId="636840508">
    <w:abstractNumId w:val="11"/>
  </w:num>
  <w:num w:numId="11" w16cid:durableId="29915635">
    <w:abstractNumId w:val="23"/>
  </w:num>
  <w:num w:numId="12" w16cid:durableId="1396125273">
    <w:abstractNumId w:val="15"/>
  </w:num>
  <w:num w:numId="13" w16cid:durableId="1819373182">
    <w:abstractNumId w:val="18"/>
  </w:num>
  <w:num w:numId="14" w16cid:durableId="1394817395">
    <w:abstractNumId w:val="25"/>
  </w:num>
  <w:num w:numId="15" w16cid:durableId="458380211">
    <w:abstractNumId w:val="32"/>
  </w:num>
  <w:num w:numId="16" w16cid:durableId="1028721236">
    <w:abstractNumId w:val="2"/>
  </w:num>
  <w:num w:numId="17" w16cid:durableId="692465441">
    <w:abstractNumId w:val="10"/>
    <w:lvlOverride w:ilvl="0">
      <w:lvl w:ilvl="0">
        <w:numFmt w:val="decimal"/>
        <w:lvlText w:val="%1."/>
        <w:lvlJc w:val="left"/>
      </w:lvl>
    </w:lvlOverride>
  </w:num>
  <w:num w:numId="18" w16cid:durableId="2026010083">
    <w:abstractNumId w:val="10"/>
    <w:lvlOverride w:ilvl="0">
      <w:lvl w:ilvl="0">
        <w:numFmt w:val="decimal"/>
        <w:lvlText w:val="%1."/>
        <w:lvlJc w:val="left"/>
      </w:lvl>
    </w:lvlOverride>
  </w:num>
  <w:num w:numId="19" w16cid:durableId="1092093194">
    <w:abstractNumId w:val="10"/>
    <w:lvlOverride w:ilvl="0">
      <w:lvl w:ilvl="0">
        <w:numFmt w:val="decimal"/>
        <w:lvlText w:val="%1."/>
        <w:lvlJc w:val="left"/>
      </w:lvl>
    </w:lvlOverride>
  </w:num>
  <w:num w:numId="20" w16cid:durableId="58747708">
    <w:abstractNumId w:val="10"/>
    <w:lvlOverride w:ilvl="0">
      <w:lvl w:ilvl="0">
        <w:numFmt w:val="decimal"/>
        <w:lvlText w:val="%1."/>
        <w:lvlJc w:val="left"/>
      </w:lvl>
    </w:lvlOverride>
  </w:num>
  <w:num w:numId="21" w16cid:durableId="864903097">
    <w:abstractNumId w:val="10"/>
    <w:lvlOverride w:ilvl="0">
      <w:lvl w:ilvl="0">
        <w:numFmt w:val="decimal"/>
        <w:lvlText w:val="%1."/>
        <w:lvlJc w:val="left"/>
      </w:lvl>
    </w:lvlOverride>
  </w:num>
  <w:num w:numId="22" w16cid:durableId="173808878">
    <w:abstractNumId w:val="10"/>
    <w:lvlOverride w:ilvl="0">
      <w:lvl w:ilvl="0">
        <w:numFmt w:val="decimal"/>
        <w:lvlText w:val="%1."/>
        <w:lvlJc w:val="left"/>
      </w:lvl>
    </w:lvlOverride>
  </w:num>
  <w:num w:numId="23" w16cid:durableId="1175338357">
    <w:abstractNumId w:val="8"/>
  </w:num>
  <w:num w:numId="24" w16cid:durableId="1436825715">
    <w:abstractNumId w:val="28"/>
  </w:num>
  <w:num w:numId="25" w16cid:durableId="125009080">
    <w:abstractNumId w:val="0"/>
  </w:num>
  <w:num w:numId="26" w16cid:durableId="12189706">
    <w:abstractNumId w:val="4"/>
  </w:num>
  <w:num w:numId="27" w16cid:durableId="1014769771">
    <w:abstractNumId w:val="9"/>
  </w:num>
  <w:num w:numId="28" w16cid:durableId="1428848458">
    <w:abstractNumId w:val="1"/>
  </w:num>
  <w:num w:numId="29" w16cid:durableId="1058474403">
    <w:abstractNumId w:val="30"/>
  </w:num>
  <w:num w:numId="30" w16cid:durableId="23681610">
    <w:abstractNumId w:val="20"/>
  </w:num>
  <w:num w:numId="31" w16cid:durableId="1909026686">
    <w:abstractNumId w:val="12"/>
  </w:num>
  <w:num w:numId="32" w16cid:durableId="1813980414">
    <w:abstractNumId w:val="24"/>
  </w:num>
  <w:num w:numId="33" w16cid:durableId="1101334295">
    <w:abstractNumId w:val="22"/>
  </w:num>
  <w:num w:numId="34" w16cid:durableId="697434361">
    <w:abstractNumId w:val="6"/>
  </w:num>
  <w:num w:numId="35" w16cid:durableId="21824989">
    <w:abstractNumId w:val="5"/>
  </w:num>
  <w:num w:numId="36" w16cid:durableId="2057898482">
    <w:abstractNumId w:val="14"/>
  </w:num>
  <w:num w:numId="37" w16cid:durableId="1737046829">
    <w:abstractNumId w:val="19"/>
  </w:num>
  <w:num w:numId="38" w16cid:durableId="1700550904">
    <w:abstractNumId w:val="31"/>
  </w:num>
  <w:num w:numId="39" w16cid:durableId="859977839">
    <w:abstractNumId w:val="26"/>
  </w:num>
  <w:num w:numId="40" w16cid:durableId="7565546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57"/>
    <w:rsid w:val="00000B11"/>
    <w:rsid w:val="000014CF"/>
    <w:rsid w:val="00002BED"/>
    <w:rsid w:val="00003996"/>
    <w:rsid w:val="000066C6"/>
    <w:rsid w:val="00006A0A"/>
    <w:rsid w:val="00011038"/>
    <w:rsid w:val="000116E4"/>
    <w:rsid w:val="0001266F"/>
    <w:rsid w:val="00014987"/>
    <w:rsid w:val="00014DD1"/>
    <w:rsid w:val="00015DB6"/>
    <w:rsid w:val="0001629A"/>
    <w:rsid w:val="000204EF"/>
    <w:rsid w:val="000226FD"/>
    <w:rsid w:val="000274E2"/>
    <w:rsid w:val="0003248C"/>
    <w:rsid w:val="000421AE"/>
    <w:rsid w:val="0004707C"/>
    <w:rsid w:val="000504F2"/>
    <w:rsid w:val="000510E0"/>
    <w:rsid w:val="000517F5"/>
    <w:rsid w:val="0005382A"/>
    <w:rsid w:val="00056A52"/>
    <w:rsid w:val="000629AB"/>
    <w:rsid w:val="00064E79"/>
    <w:rsid w:val="0006600E"/>
    <w:rsid w:val="00070F81"/>
    <w:rsid w:val="00072F15"/>
    <w:rsid w:val="00072F65"/>
    <w:rsid w:val="00074A41"/>
    <w:rsid w:val="00076F9F"/>
    <w:rsid w:val="00080755"/>
    <w:rsid w:val="000825F0"/>
    <w:rsid w:val="00085A8A"/>
    <w:rsid w:val="00085C1D"/>
    <w:rsid w:val="00085E9B"/>
    <w:rsid w:val="00087A70"/>
    <w:rsid w:val="00091C76"/>
    <w:rsid w:val="00093DA1"/>
    <w:rsid w:val="00094764"/>
    <w:rsid w:val="00095FE7"/>
    <w:rsid w:val="000A1F58"/>
    <w:rsid w:val="000A29FE"/>
    <w:rsid w:val="000A743E"/>
    <w:rsid w:val="000A76D1"/>
    <w:rsid w:val="000B0E1F"/>
    <w:rsid w:val="000B466E"/>
    <w:rsid w:val="000C4DE0"/>
    <w:rsid w:val="000C58C9"/>
    <w:rsid w:val="000C743C"/>
    <w:rsid w:val="000D0AE4"/>
    <w:rsid w:val="000D3FCB"/>
    <w:rsid w:val="000D6E02"/>
    <w:rsid w:val="000D7B37"/>
    <w:rsid w:val="000E165B"/>
    <w:rsid w:val="000E1CCD"/>
    <w:rsid w:val="000E2167"/>
    <w:rsid w:val="000E6DE1"/>
    <w:rsid w:val="000F5A4A"/>
    <w:rsid w:val="000F5F68"/>
    <w:rsid w:val="000F71A7"/>
    <w:rsid w:val="00100CF7"/>
    <w:rsid w:val="00101568"/>
    <w:rsid w:val="00105AC6"/>
    <w:rsid w:val="00105E0C"/>
    <w:rsid w:val="00106451"/>
    <w:rsid w:val="00107021"/>
    <w:rsid w:val="00110B3B"/>
    <w:rsid w:val="0011644C"/>
    <w:rsid w:val="0012229B"/>
    <w:rsid w:val="00126E3A"/>
    <w:rsid w:val="001278BA"/>
    <w:rsid w:val="001314FE"/>
    <w:rsid w:val="0013273C"/>
    <w:rsid w:val="00137218"/>
    <w:rsid w:val="00141E09"/>
    <w:rsid w:val="001420AC"/>
    <w:rsid w:val="00143613"/>
    <w:rsid w:val="00147075"/>
    <w:rsid w:val="00151254"/>
    <w:rsid w:val="00154014"/>
    <w:rsid w:val="001565AE"/>
    <w:rsid w:val="00161762"/>
    <w:rsid w:val="00171B0F"/>
    <w:rsid w:val="00172173"/>
    <w:rsid w:val="001744B7"/>
    <w:rsid w:val="0017621F"/>
    <w:rsid w:val="00177123"/>
    <w:rsid w:val="0018278D"/>
    <w:rsid w:val="001835BD"/>
    <w:rsid w:val="0018562F"/>
    <w:rsid w:val="00192586"/>
    <w:rsid w:val="00193C54"/>
    <w:rsid w:val="001A1719"/>
    <w:rsid w:val="001A2C48"/>
    <w:rsid w:val="001A3F13"/>
    <w:rsid w:val="001A6021"/>
    <w:rsid w:val="001B3C17"/>
    <w:rsid w:val="001B52AD"/>
    <w:rsid w:val="001B57EB"/>
    <w:rsid w:val="001B7297"/>
    <w:rsid w:val="001D048E"/>
    <w:rsid w:val="001D7FA2"/>
    <w:rsid w:val="001E1CE7"/>
    <w:rsid w:val="001E395E"/>
    <w:rsid w:val="001E65AD"/>
    <w:rsid w:val="001E6C1B"/>
    <w:rsid w:val="001E773E"/>
    <w:rsid w:val="001F01D1"/>
    <w:rsid w:val="001F0B23"/>
    <w:rsid w:val="001F0D76"/>
    <w:rsid w:val="00202B3D"/>
    <w:rsid w:val="00211AD3"/>
    <w:rsid w:val="00212031"/>
    <w:rsid w:val="0021574B"/>
    <w:rsid w:val="002160BC"/>
    <w:rsid w:val="002210FE"/>
    <w:rsid w:val="002271A9"/>
    <w:rsid w:val="00231576"/>
    <w:rsid w:val="00231C60"/>
    <w:rsid w:val="002324C6"/>
    <w:rsid w:val="00236F64"/>
    <w:rsid w:val="00240C1F"/>
    <w:rsid w:val="00241B5A"/>
    <w:rsid w:val="00241E11"/>
    <w:rsid w:val="002427E5"/>
    <w:rsid w:val="00250319"/>
    <w:rsid w:val="002567CE"/>
    <w:rsid w:val="002602C1"/>
    <w:rsid w:val="00261E07"/>
    <w:rsid w:val="0026243B"/>
    <w:rsid w:val="0026462E"/>
    <w:rsid w:val="00264F19"/>
    <w:rsid w:val="002734CC"/>
    <w:rsid w:val="00275C9B"/>
    <w:rsid w:val="002779B6"/>
    <w:rsid w:val="0028568F"/>
    <w:rsid w:val="00291C39"/>
    <w:rsid w:val="00292720"/>
    <w:rsid w:val="002969E9"/>
    <w:rsid w:val="00296D86"/>
    <w:rsid w:val="00297F7A"/>
    <w:rsid w:val="002A3022"/>
    <w:rsid w:val="002A31AD"/>
    <w:rsid w:val="002A3635"/>
    <w:rsid w:val="002A7327"/>
    <w:rsid w:val="002B0AFE"/>
    <w:rsid w:val="002B320E"/>
    <w:rsid w:val="002B36C7"/>
    <w:rsid w:val="002B3B47"/>
    <w:rsid w:val="002B57E1"/>
    <w:rsid w:val="002B6538"/>
    <w:rsid w:val="002C3037"/>
    <w:rsid w:val="002C36E9"/>
    <w:rsid w:val="002C46DC"/>
    <w:rsid w:val="002C6850"/>
    <w:rsid w:val="002C6B6B"/>
    <w:rsid w:val="002C6E23"/>
    <w:rsid w:val="002D1395"/>
    <w:rsid w:val="002D1455"/>
    <w:rsid w:val="002D1AE4"/>
    <w:rsid w:val="002D5AAC"/>
    <w:rsid w:val="002D7420"/>
    <w:rsid w:val="002D7A4B"/>
    <w:rsid w:val="002E401A"/>
    <w:rsid w:val="002E6CE8"/>
    <w:rsid w:val="002E77B9"/>
    <w:rsid w:val="002F0BA5"/>
    <w:rsid w:val="002F1C10"/>
    <w:rsid w:val="002F5049"/>
    <w:rsid w:val="002F6EDD"/>
    <w:rsid w:val="002F6FC6"/>
    <w:rsid w:val="00301D93"/>
    <w:rsid w:val="00304CF2"/>
    <w:rsid w:val="0030527C"/>
    <w:rsid w:val="00310EDF"/>
    <w:rsid w:val="003117D7"/>
    <w:rsid w:val="00311D56"/>
    <w:rsid w:val="00312D21"/>
    <w:rsid w:val="0031355D"/>
    <w:rsid w:val="00314C1D"/>
    <w:rsid w:val="003229F9"/>
    <w:rsid w:val="00322AFA"/>
    <w:rsid w:val="00323734"/>
    <w:rsid w:val="00324D16"/>
    <w:rsid w:val="00332A91"/>
    <w:rsid w:val="0033385D"/>
    <w:rsid w:val="00334181"/>
    <w:rsid w:val="003374B0"/>
    <w:rsid w:val="00344512"/>
    <w:rsid w:val="00352999"/>
    <w:rsid w:val="0035596A"/>
    <w:rsid w:val="003561B6"/>
    <w:rsid w:val="00357CF3"/>
    <w:rsid w:val="00361CD2"/>
    <w:rsid w:val="0036242D"/>
    <w:rsid w:val="00365080"/>
    <w:rsid w:val="00370752"/>
    <w:rsid w:val="003715ED"/>
    <w:rsid w:val="00377068"/>
    <w:rsid w:val="003778C9"/>
    <w:rsid w:val="00377C10"/>
    <w:rsid w:val="00387F00"/>
    <w:rsid w:val="00394FEE"/>
    <w:rsid w:val="00396DD9"/>
    <w:rsid w:val="003972B9"/>
    <w:rsid w:val="003A249C"/>
    <w:rsid w:val="003A2923"/>
    <w:rsid w:val="003A32F4"/>
    <w:rsid w:val="003B093F"/>
    <w:rsid w:val="003B0A1C"/>
    <w:rsid w:val="003B126E"/>
    <w:rsid w:val="003B6165"/>
    <w:rsid w:val="003B777C"/>
    <w:rsid w:val="003D583D"/>
    <w:rsid w:val="003E0105"/>
    <w:rsid w:val="003E18FE"/>
    <w:rsid w:val="003E3E89"/>
    <w:rsid w:val="003E62DC"/>
    <w:rsid w:val="003F1C7A"/>
    <w:rsid w:val="003F405C"/>
    <w:rsid w:val="003F54A7"/>
    <w:rsid w:val="00400D4F"/>
    <w:rsid w:val="00401A2B"/>
    <w:rsid w:val="00404CB8"/>
    <w:rsid w:val="00406C63"/>
    <w:rsid w:val="004072A5"/>
    <w:rsid w:val="00420C92"/>
    <w:rsid w:val="00422165"/>
    <w:rsid w:val="00423950"/>
    <w:rsid w:val="00431693"/>
    <w:rsid w:val="004359DC"/>
    <w:rsid w:val="00440003"/>
    <w:rsid w:val="00442C7F"/>
    <w:rsid w:val="00442F00"/>
    <w:rsid w:val="00445A54"/>
    <w:rsid w:val="00452E3B"/>
    <w:rsid w:val="004551C2"/>
    <w:rsid w:val="00457206"/>
    <w:rsid w:val="0046363A"/>
    <w:rsid w:val="00465EF6"/>
    <w:rsid w:val="00465F39"/>
    <w:rsid w:val="004668F3"/>
    <w:rsid w:val="00466B47"/>
    <w:rsid w:val="0046770A"/>
    <w:rsid w:val="0047090D"/>
    <w:rsid w:val="00476C88"/>
    <w:rsid w:val="00477A78"/>
    <w:rsid w:val="00481905"/>
    <w:rsid w:val="004819C1"/>
    <w:rsid w:val="0048201A"/>
    <w:rsid w:val="004972E7"/>
    <w:rsid w:val="004A3CFC"/>
    <w:rsid w:val="004A529E"/>
    <w:rsid w:val="004B2895"/>
    <w:rsid w:val="004B2AB5"/>
    <w:rsid w:val="004B2E85"/>
    <w:rsid w:val="004B31EE"/>
    <w:rsid w:val="004B590F"/>
    <w:rsid w:val="004B6A17"/>
    <w:rsid w:val="004C23A2"/>
    <w:rsid w:val="004C2ACB"/>
    <w:rsid w:val="004C3129"/>
    <w:rsid w:val="004C4277"/>
    <w:rsid w:val="004C4DE5"/>
    <w:rsid w:val="004C631E"/>
    <w:rsid w:val="004D03AC"/>
    <w:rsid w:val="004D0FEC"/>
    <w:rsid w:val="004D7460"/>
    <w:rsid w:val="004E434C"/>
    <w:rsid w:val="004E7358"/>
    <w:rsid w:val="004F4656"/>
    <w:rsid w:val="004F7A6A"/>
    <w:rsid w:val="004F7B13"/>
    <w:rsid w:val="005019CA"/>
    <w:rsid w:val="005047CF"/>
    <w:rsid w:val="00504D0E"/>
    <w:rsid w:val="0050685D"/>
    <w:rsid w:val="00521DCD"/>
    <w:rsid w:val="00525DDB"/>
    <w:rsid w:val="00526EA0"/>
    <w:rsid w:val="00527397"/>
    <w:rsid w:val="00527D48"/>
    <w:rsid w:val="005304F3"/>
    <w:rsid w:val="00530E83"/>
    <w:rsid w:val="00536E3B"/>
    <w:rsid w:val="005375C2"/>
    <w:rsid w:val="00541941"/>
    <w:rsid w:val="00541B38"/>
    <w:rsid w:val="00547B04"/>
    <w:rsid w:val="00550728"/>
    <w:rsid w:val="00554891"/>
    <w:rsid w:val="00554BA9"/>
    <w:rsid w:val="0055532E"/>
    <w:rsid w:val="005606DE"/>
    <w:rsid w:val="005617DA"/>
    <w:rsid w:val="005633AC"/>
    <w:rsid w:val="005639DB"/>
    <w:rsid w:val="00573941"/>
    <w:rsid w:val="005764C0"/>
    <w:rsid w:val="00580EE5"/>
    <w:rsid w:val="005831DE"/>
    <w:rsid w:val="00587B43"/>
    <w:rsid w:val="00597E4E"/>
    <w:rsid w:val="005A1F23"/>
    <w:rsid w:val="005A3302"/>
    <w:rsid w:val="005B3C8D"/>
    <w:rsid w:val="005C2BF6"/>
    <w:rsid w:val="005C5D18"/>
    <w:rsid w:val="005C7860"/>
    <w:rsid w:val="005D5B80"/>
    <w:rsid w:val="005E04D0"/>
    <w:rsid w:val="005E32A1"/>
    <w:rsid w:val="005E5FEE"/>
    <w:rsid w:val="005E7696"/>
    <w:rsid w:val="005F190F"/>
    <w:rsid w:val="005F654A"/>
    <w:rsid w:val="006047DD"/>
    <w:rsid w:val="006060E2"/>
    <w:rsid w:val="00606B13"/>
    <w:rsid w:val="00620050"/>
    <w:rsid w:val="0062179B"/>
    <w:rsid w:val="00623C24"/>
    <w:rsid w:val="00624DE1"/>
    <w:rsid w:val="00630D21"/>
    <w:rsid w:val="00635D2E"/>
    <w:rsid w:val="00644A92"/>
    <w:rsid w:val="00644B8F"/>
    <w:rsid w:val="00647E5E"/>
    <w:rsid w:val="00651DEE"/>
    <w:rsid w:val="006571F4"/>
    <w:rsid w:val="006608E9"/>
    <w:rsid w:val="00660A6B"/>
    <w:rsid w:val="006620F1"/>
    <w:rsid w:val="00663458"/>
    <w:rsid w:val="006638CC"/>
    <w:rsid w:val="00671E5B"/>
    <w:rsid w:val="00672F99"/>
    <w:rsid w:val="00673A60"/>
    <w:rsid w:val="00677DD0"/>
    <w:rsid w:val="006825FE"/>
    <w:rsid w:val="00684C5D"/>
    <w:rsid w:val="00684EAB"/>
    <w:rsid w:val="00685248"/>
    <w:rsid w:val="006927F3"/>
    <w:rsid w:val="00693056"/>
    <w:rsid w:val="00695070"/>
    <w:rsid w:val="00696111"/>
    <w:rsid w:val="006973FB"/>
    <w:rsid w:val="00697844"/>
    <w:rsid w:val="00697C86"/>
    <w:rsid w:val="006A5830"/>
    <w:rsid w:val="006A6265"/>
    <w:rsid w:val="006B5E72"/>
    <w:rsid w:val="006B6106"/>
    <w:rsid w:val="006C1287"/>
    <w:rsid w:val="006C3BE0"/>
    <w:rsid w:val="006C6E47"/>
    <w:rsid w:val="006D02B4"/>
    <w:rsid w:val="006D05B5"/>
    <w:rsid w:val="006D57EB"/>
    <w:rsid w:val="006D5A77"/>
    <w:rsid w:val="006D5EE2"/>
    <w:rsid w:val="006E1877"/>
    <w:rsid w:val="006E2B73"/>
    <w:rsid w:val="006E3396"/>
    <w:rsid w:val="006E49B0"/>
    <w:rsid w:val="006E610D"/>
    <w:rsid w:val="006F13D5"/>
    <w:rsid w:val="006F2DF3"/>
    <w:rsid w:val="006F37AB"/>
    <w:rsid w:val="006F3ED0"/>
    <w:rsid w:val="006F546B"/>
    <w:rsid w:val="006F5ACE"/>
    <w:rsid w:val="006F7043"/>
    <w:rsid w:val="00711483"/>
    <w:rsid w:val="00712FCC"/>
    <w:rsid w:val="00714A20"/>
    <w:rsid w:val="007154F7"/>
    <w:rsid w:val="00721F57"/>
    <w:rsid w:val="0072449E"/>
    <w:rsid w:val="00726710"/>
    <w:rsid w:val="00734AE1"/>
    <w:rsid w:val="00750E9E"/>
    <w:rsid w:val="00755F39"/>
    <w:rsid w:val="0075673E"/>
    <w:rsid w:val="00757461"/>
    <w:rsid w:val="00760FC2"/>
    <w:rsid w:val="007629E1"/>
    <w:rsid w:val="00763DCA"/>
    <w:rsid w:val="0076512F"/>
    <w:rsid w:val="007708B3"/>
    <w:rsid w:val="007720D1"/>
    <w:rsid w:val="00772220"/>
    <w:rsid w:val="00773319"/>
    <w:rsid w:val="00773CF5"/>
    <w:rsid w:val="00783D05"/>
    <w:rsid w:val="00784DE2"/>
    <w:rsid w:val="00784EDA"/>
    <w:rsid w:val="00786C74"/>
    <w:rsid w:val="00787229"/>
    <w:rsid w:val="007912B9"/>
    <w:rsid w:val="0079163D"/>
    <w:rsid w:val="00794CB1"/>
    <w:rsid w:val="00795844"/>
    <w:rsid w:val="00797017"/>
    <w:rsid w:val="00797A39"/>
    <w:rsid w:val="007A3D9C"/>
    <w:rsid w:val="007B36F5"/>
    <w:rsid w:val="007B3F5F"/>
    <w:rsid w:val="007B4540"/>
    <w:rsid w:val="007C12C5"/>
    <w:rsid w:val="007C2509"/>
    <w:rsid w:val="007C4E2D"/>
    <w:rsid w:val="007C65AD"/>
    <w:rsid w:val="007D05FE"/>
    <w:rsid w:val="007D0A29"/>
    <w:rsid w:val="007D133B"/>
    <w:rsid w:val="007D2893"/>
    <w:rsid w:val="007D3D91"/>
    <w:rsid w:val="007D53A4"/>
    <w:rsid w:val="007E3391"/>
    <w:rsid w:val="007E75CA"/>
    <w:rsid w:val="007F4AD2"/>
    <w:rsid w:val="007F73ED"/>
    <w:rsid w:val="0080028D"/>
    <w:rsid w:val="00801311"/>
    <w:rsid w:val="00802CC3"/>
    <w:rsid w:val="00804108"/>
    <w:rsid w:val="00804DF9"/>
    <w:rsid w:val="00805E25"/>
    <w:rsid w:val="00806781"/>
    <w:rsid w:val="008110F0"/>
    <w:rsid w:val="00814670"/>
    <w:rsid w:val="008146A3"/>
    <w:rsid w:val="00814F24"/>
    <w:rsid w:val="008152DC"/>
    <w:rsid w:val="00824D94"/>
    <w:rsid w:val="00826DA0"/>
    <w:rsid w:val="00827D57"/>
    <w:rsid w:val="00827FB7"/>
    <w:rsid w:val="00841CDC"/>
    <w:rsid w:val="00841E99"/>
    <w:rsid w:val="00842468"/>
    <w:rsid w:val="008430BC"/>
    <w:rsid w:val="00843D66"/>
    <w:rsid w:val="00844489"/>
    <w:rsid w:val="00845BA6"/>
    <w:rsid w:val="00846926"/>
    <w:rsid w:val="0084775A"/>
    <w:rsid w:val="00847C5F"/>
    <w:rsid w:val="00851391"/>
    <w:rsid w:val="00855F97"/>
    <w:rsid w:val="00857485"/>
    <w:rsid w:val="008608F1"/>
    <w:rsid w:val="008661F0"/>
    <w:rsid w:val="008730FF"/>
    <w:rsid w:val="00875977"/>
    <w:rsid w:val="00877B92"/>
    <w:rsid w:val="00877E06"/>
    <w:rsid w:val="008838C5"/>
    <w:rsid w:val="00892347"/>
    <w:rsid w:val="00893A1B"/>
    <w:rsid w:val="008945F3"/>
    <w:rsid w:val="00897D85"/>
    <w:rsid w:val="008A202B"/>
    <w:rsid w:val="008A29C2"/>
    <w:rsid w:val="008A51B4"/>
    <w:rsid w:val="008A57F4"/>
    <w:rsid w:val="008B1367"/>
    <w:rsid w:val="008B1464"/>
    <w:rsid w:val="008B3B2E"/>
    <w:rsid w:val="008B3BDB"/>
    <w:rsid w:val="008B47AF"/>
    <w:rsid w:val="008B4CCA"/>
    <w:rsid w:val="008B5007"/>
    <w:rsid w:val="008C0ADE"/>
    <w:rsid w:val="008C391A"/>
    <w:rsid w:val="008C4B3E"/>
    <w:rsid w:val="008D1C69"/>
    <w:rsid w:val="008D39F0"/>
    <w:rsid w:val="008E06E0"/>
    <w:rsid w:val="008E0BE4"/>
    <w:rsid w:val="008E336C"/>
    <w:rsid w:val="008E488F"/>
    <w:rsid w:val="008F1053"/>
    <w:rsid w:val="008F11F4"/>
    <w:rsid w:val="008F29FA"/>
    <w:rsid w:val="008F712B"/>
    <w:rsid w:val="00903048"/>
    <w:rsid w:val="009061DD"/>
    <w:rsid w:val="00910DA3"/>
    <w:rsid w:val="00910FF8"/>
    <w:rsid w:val="00911F91"/>
    <w:rsid w:val="00914A5F"/>
    <w:rsid w:val="00930AD6"/>
    <w:rsid w:val="00933142"/>
    <w:rsid w:val="009336C5"/>
    <w:rsid w:val="00935D70"/>
    <w:rsid w:val="009363BF"/>
    <w:rsid w:val="0093740D"/>
    <w:rsid w:val="009405EF"/>
    <w:rsid w:val="00942DE4"/>
    <w:rsid w:val="00944869"/>
    <w:rsid w:val="00946787"/>
    <w:rsid w:val="00951066"/>
    <w:rsid w:val="00953996"/>
    <w:rsid w:val="00954AF1"/>
    <w:rsid w:val="00965BA0"/>
    <w:rsid w:val="00967C8D"/>
    <w:rsid w:val="009800E7"/>
    <w:rsid w:val="00983721"/>
    <w:rsid w:val="0098384E"/>
    <w:rsid w:val="00994B68"/>
    <w:rsid w:val="0099555E"/>
    <w:rsid w:val="00995FCE"/>
    <w:rsid w:val="0099707A"/>
    <w:rsid w:val="009A1CD7"/>
    <w:rsid w:val="009A4886"/>
    <w:rsid w:val="009B0CBD"/>
    <w:rsid w:val="009B3E23"/>
    <w:rsid w:val="009B4DA5"/>
    <w:rsid w:val="009B79D5"/>
    <w:rsid w:val="009C1898"/>
    <w:rsid w:val="009D1D36"/>
    <w:rsid w:val="009D5362"/>
    <w:rsid w:val="009D6207"/>
    <w:rsid w:val="009E2830"/>
    <w:rsid w:val="009E7366"/>
    <w:rsid w:val="009F320F"/>
    <w:rsid w:val="009F631A"/>
    <w:rsid w:val="009F77C1"/>
    <w:rsid w:val="009F78C7"/>
    <w:rsid w:val="00A03F1E"/>
    <w:rsid w:val="00A0751F"/>
    <w:rsid w:val="00A10477"/>
    <w:rsid w:val="00A12AD6"/>
    <w:rsid w:val="00A12E1D"/>
    <w:rsid w:val="00A14856"/>
    <w:rsid w:val="00A166D9"/>
    <w:rsid w:val="00A172F2"/>
    <w:rsid w:val="00A17B70"/>
    <w:rsid w:val="00A17BFC"/>
    <w:rsid w:val="00A22218"/>
    <w:rsid w:val="00A3294B"/>
    <w:rsid w:val="00A35E32"/>
    <w:rsid w:val="00A40816"/>
    <w:rsid w:val="00A421E2"/>
    <w:rsid w:val="00A43482"/>
    <w:rsid w:val="00A54F54"/>
    <w:rsid w:val="00A62777"/>
    <w:rsid w:val="00A6283B"/>
    <w:rsid w:val="00A636EB"/>
    <w:rsid w:val="00A64735"/>
    <w:rsid w:val="00A67364"/>
    <w:rsid w:val="00A7138C"/>
    <w:rsid w:val="00A76D5E"/>
    <w:rsid w:val="00A807B8"/>
    <w:rsid w:val="00A84920"/>
    <w:rsid w:val="00A85174"/>
    <w:rsid w:val="00A85482"/>
    <w:rsid w:val="00AA0A60"/>
    <w:rsid w:val="00AA186D"/>
    <w:rsid w:val="00AA266B"/>
    <w:rsid w:val="00AA2A26"/>
    <w:rsid w:val="00AA2F6E"/>
    <w:rsid w:val="00AA4074"/>
    <w:rsid w:val="00AA7464"/>
    <w:rsid w:val="00AB3105"/>
    <w:rsid w:val="00AB3C7E"/>
    <w:rsid w:val="00AB6ADE"/>
    <w:rsid w:val="00AC0158"/>
    <w:rsid w:val="00AC5485"/>
    <w:rsid w:val="00AD03F3"/>
    <w:rsid w:val="00AD3048"/>
    <w:rsid w:val="00AD391F"/>
    <w:rsid w:val="00AE363B"/>
    <w:rsid w:val="00AE3945"/>
    <w:rsid w:val="00AE5017"/>
    <w:rsid w:val="00AE5532"/>
    <w:rsid w:val="00AE5A70"/>
    <w:rsid w:val="00B020A2"/>
    <w:rsid w:val="00B02281"/>
    <w:rsid w:val="00B02D7E"/>
    <w:rsid w:val="00B14584"/>
    <w:rsid w:val="00B14699"/>
    <w:rsid w:val="00B26DFB"/>
    <w:rsid w:val="00B30A0E"/>
    <w:rsid w:val="00B326C6"/>
    <w:rsid w:val="00B32D61"/>
    <w:rsid w:val="00B340F3"/>
    <w:rsid w:val="00B342D7"/>
    <w:rsid w:val="00B40834"/>
    <w:rsid w:val="00B422C2"/>
    <w:rsid w:val="00B430E1"/>
    <w:rsid w:val="00B438CB"/>
    <w:rsid w:val="00B4502F"/>
    <w:rsid w:val="00B512C0"/>
    <w:rsid w:val="00B56676"/>
    <w:rsid w:val="00B604F9"/>
    <w:rsid w:val="00B61374"/>
    <w:rsid w:val="00B64E6A"/>
    <w:rsid w:val="00B66EFF"/>
    <w:rsid w:val="00B707E8"/>
    <w:rsid w:val="00B7219A"/>
    <w:rsid w:val="00B800B4"/>
    <w:rsid w:val="00B816CC"/>
    <w:rsid w:val="00B835D0"/>
    <w:rsid w:val="00B83E12"/>
    <w:rsid w:val="00B941D2"/>
    <w:rsid w:val="00B95235"/>
    <w:rsid w:val="00B9711D"/>
    <w:rsid w:val="00BA14CF"/>
    <w:rsid w:val="00BA1B5C"/>
    <w:rsid w:val="00BA482D"/>
    <w:rsid w:val="00BA4920"/>
    <w:rsid w:val="00BB03B3"/>
    <w:rsid w:val="00BB1941"/>
    <w:rsid w:val="00BB3431"/>
    <w:rsid w:val="00BC01DE"/>
    <w:rsid w:val="00BC07D2"/>
    <w:rsid w:val="00BC316F"/>
    <w:rsid w:val="00BD0AD3"/>
    <w:rsid w:val="00BD114A"/>
    <w:rsid w:val="00BD1528"/>
    <w:rsid w:val="00BD3E5F"/>
    <w:rsid w:val="00BD47F7"/>
    <w:rsid w:val="00BD5D9A"/>
    <w:rsid w:val="00BE0027"/>
    <w:rsid w:val="00BE1C18"/>
    <w:rsid w:val="00BE3533"/>
    <w:rsid w:val="00BE7DA4"/>
    <w:rsid w:val="00BF3765"/>
    <w:rsid w:val="00BF3EB3"/>
    <w:rsid w:val="00BF463F"/>
    <w:rsid w:val="00C00147"/>
    <w:rsid w:val="00C128DF"/>
    <w:rsid w:val="00C140D3"/>
    <w:rsid w:val="00C16464"/>
    <w:rsid w:val="00C1769E"/>
    <w:rsid w:val="00C21861"/>
    <w:rsid w:val="00C24730"/>
    <w:rsid w:val="00C25D69"/>
    <w:rsid w:val="00C32C93"/>
    <w:rsid w:val="00C36D63"/>
    <w:rsid w:val="00C43504"/>
    <w:rsid w:val="00C439C4"/>
    <w:rsid w:val="00C45241"/>
    <w:rsid w:val="00C45885"/>
    <w:rsid w:val="00C53773"/>
    <w:rsid w:val="00C6220D"/>
    <w:rsid w:val="00C67657"/>
    <w:rsid w:val="00C73126"/>
    <w:rsid w:val="00C74F27"/>
    <w:rsid w:val="00C757EA"/>
    <w:rsid w:val="00C77E22"/>
    <w:rsid w:val="00C84DBD"/>
    <w:rsid w:val="00C872F8"/>
    <w:rsid w:val="00C93635"/>
    <w:rsid w:val="00C94943"/>
    <w:rsid w:val="00C95229"/>
    <w:rsid w:val="00C97E1C"/>
    <w:rsid w:val="00CA000F"/>
    <w:rsid w:val="00CA1BA7"/>
    <w:rsid w:val="00CB1CB5"/>
    <w:rsid w:val="00CB21C1"/>
    <w:rsid w:val="00CB5EFC"/>
    <w:rsid w:val="00CB667A"/>
    <w:rsid w:val="00CB6E03"/>
    <w:rsid w:val="00CB7DC2"/>
    <w:rsid w:val="00CC022C"/>
    <w:rsid w:val="00CC10CB"/>
    <w:rsid w:val="00CC1832"/>
    <w:rsid w:val="00CC2393"/>
    <w:rsid w:val="00CD14FC"/>
    <w:rsid w:val="00CD25D4"/>
    <w:rsid w:val="00CD2F30"/>
    <w:rsid w:val="00CD50E8"/>
    <w:rsid w:val="00CD5DDB"/>
    <w:rsid w:val="00CF1948"/>
    <w:rsid w:val="00CF4A0E"/>
    <w:rsid w:val="00CF69FC"/>
    <w:rsid w:val="00CF73DB"/>
    <w:rsid w:val="00D01A75"/>
    <w:rsid w:val="00D1027C"/>
    <w:rsid w:val="00D13019"/>
    <w:rsid w:val="00D13CAE"/>
    <w:rsid w:val="00D16469"/>
    <w:rsid w:val="00D1750A"/>
    <w:rsid w:val="00D209D2"/>
    <w:rsid w:val="00D2707F"/>
    <w:rsid w:val="00D279B8"/>
    <w:rsid w:val="00D350A4"/>
    <w:rsid w:val="00D36848"/>
    <w:rsid w:val="00D37361"/>
    <w:rsid w:val="00D42CEF"/>
    <w:rsid w:val="00D42EA0"/>
    <w:rsid w:val="00D5159B"/>
    <w:rsid w:val="00D537F4"/>
    <w:rsid w:val="00D53ED4"/>
    <w:rsid w:val="00D541F4"/>
    <w:rsid w:val="00D5471A"/>
    <w:rsid w:val="00D5669D"/>
    <w:rsid w:val="00D61E0F"/>
    <w:rsid w:val="00D636D0"/>
    <w:rsid w:val="00D64609"/>
    <w:rsid w:val="00D71132"/>
    <w:rsid w:val="00D734A8"/>
    <w:rsid w:val="00D74E45"/>
    <w:rsid w:val="00D8146F"/>
    <w:rsid w:val="00D8232B"/>
    <w:rsid w:val="00D85BA2"/>
    <w:rsid w:val="00DA33F8"/>
    <w:rsid w:val="00DA3706"/>
    <w:rsid w:val="00DA4EEC"/>
    <w:rsid w:val="00DA525D"/>
    <w:rsid w:val="00DA6424"/>
    <w:rsid w:val="00DB20AD"/>
    <w:rsid w:val="00DB3508"/>
    <w:rsid w:val="00DB3945"/>
    <w:rsid w:val="00DB743F"/>
    <w:rsid w:val="00DC2431"/>
    <w:rsid w:val="00DC31F6"/>
    <w:rsid w:val="00DC351C"/>
    <w:rsid w:val="00DC6B33"/>
    <w:rsid w:val="00DD5877"/>
    <w:rsid w:val="00DE0969"/>
    <w:rsid w:val="00DF00E4"/>
    <w:rsid w:val="00DF7D6E"/>
    <w:rsid w:val="00E01CF2"/>
    <w:rsid w:val="00E02199"/>
    <w:rsid w:val="00E053D3"/>
    <w:rsid w:val="00E114CA"/>
    <w:rsid w:val="00E127E2"/>
    <w:rsid w:val="00E14427"/>
    <w:rsid w:val="00E14CC0"/>
    <w:rsid w:val="00E15785"/>
    <w:rsid w:val="00E160E8"/>
    <w:rsid w:val="00E209BE"/>
    <w:rsid w:val="00E25657"/>
    <w:rsid w:val="00E26387"/>
    <w:rsid w:val="00E30B3B"/>
    <w:rsid w:val="00E316E2"/>
    <w:rsid w:val="00E32517"/>
    <w:rsid w:val="00E37A23"/>
    <w:rsid w:val="00E4027B"/>
    <w:rsid w:val="00E43508"/>
    <w:rsid w:val="00E44C59"/>
    <w:rsid w:val="00E44FD3"/>
    <w:rsid w:val="00E45278"/>
    <w:rsid w:val="00E463D9"/>
    <w:rsid w:val="00E5094E"/>
    <w:rsid w:val="00E547C6"/>
    <w:rsid w:val="00E60E4C"/>
    <w:rsid w:val="00E60E91"/>
    <w:rsid w:val="00E6246B"/>
    <w:rsid w:val="00E66D41"/>
    <w:rsid w:val="00E676FC"/>
    <w:rsid w:val="00E7053B"/>
    <w:rsid w:val="00E716F9"/>
    <w:rsid w:val="00E73124"/>
    <w:rsid w:val="00E744D5"/>
    <w:rsid w:val="00E748F3"/>
    <w:rsid w:val="00E74D75"/>
    <w:rsid w:val="00E7760C"/>
    <w:rsid w:val="00E82356"/>
    <w:rsid w:val="00E8325A"/>
    <w:rsid w:val="00E8377E"/>
    <w:rsid w:val="00E87149"/>
    <w:rsid w:val="00E87616"/>
    <w:rsid w:val="00E8783A"/>
    <w:rsid w:val="00E904AD"/>
    <w:rsid w:val="00E91872"/>
    <w:rsid w:val="00E9291A"/>
    <w:rsid w:val="00E936C9"/>
    <w:rsid w:val="00E95DA1"/>
    <w:rsid w:val="00E9669A"/>
    <w:rsid w:val="00EA0207"/>
    <w:rsid w:val="00EA17BA"/>
    <w:rsid w:val="00EA37D2"/>
    <w:rsid w:val="00EA58B7"/>
    <w:rsid w:val="00EA7A20"/>
    <w:rsid w:val="00EB0798"/>
    <w:rsid w:val="00EB6D1E"/>
    <w:rsid w:val="00EC5E18"/>
    <w:rsid w:val="00ED3A7D"/>
    <w:rsid w:val="00ED43D3"/>
    <w:rsid w:val="00ED5350"/>
    <w:rsid w:val="00EE28AC"/>
    <w:rsid w:val="00EE5F3A"/>
    <w:rsid w:val="00EE663A"/>
    <w:rsid w:val="00EE68C2"/>
    <w:rsid w:val="00EE6F90"/>
    <w:rsid w:val="00EF401F"/>
    <w:rsid w:val="00EF7A21"/>
    <w:rsid w:val="00F13D06"/>
    <w:rsid w:val="00F13D91"/>
    <w:rsid w:val="00F1521D"/>
    <w:rsid w:val="00F16083"/>
    <w:rsid w:val="00F16AC3"/>
    <w:rsid w:val="00F22A9D"/>
    <w:rsid w:val="00F22B47"/>
    <w:rsid w:val="00F25547"/>
    <w:rsid w:val="00F268DF"/>
    <w:rsid w:val="00F30E9D"/>
    <w:rsid w:val="00F33548"/>
    <w:rsid w:val="00F34932"/>
    <w:rsid w:val="00F35081"/>
    <w:rsid w:val="00F37140"/>
    <w:rsid w:val="00F44207"/>
    <w:rsid w:val="00F46929"/>
    <w:rsid w:val="00F46D16"/>
    <w:rsid w:val="00F477E7"/>
    <w:rsid w:val="00F47BBC"/>
    <w:rsid w:val="00F51434"/>
    <w:rsid w:val="00F51606"/>
    <w:rsid w:val="00F527B6"/>
    <w:rsid w:val="00F5349F"/>
    <w:rsid w:val="00F54C94"/>
    <w:rsid w:val="00F55D23"/>
    <w:rsid w:val="00F56974"/>
    <w:rsid w:val="00F60ABC"/>
    <w:rsid w:val="00F60C45"/>
    <w:rsid w:val="00F65F6F"/>
    <w:rsid w:val="00F7686F"/>
    <w:rsid w:val="00F77D59"/>
    <w:rsid w:val="00F80673"/>
    <w:rsid w:val="00F80831"/>
    <w:rsid w:val="00F81208"/>
    <w:rsid w:val="00F81755"/>
    <w:rsid w:val="00F85BA9"/>
    <w:rsid w:val="00F8605F"/>
    <w:rsid w:val="00F866C1"/>
    <w:rsid w:val="00F875F8"/>
    <w:rsid w:val="00F929A7"/>
    <w:rsid w:val="00F953D3"/>
    <w:rsid w:val="00F9713F"/>
    <w:rsid w:val="00F9756C"/>
    <w:rsid w:val="00FA580C"/>
    <w:rsid w:val="00FA7DF1"/>
    <w:rsid w:val="00FA7E74"/>
    <w:rsid w:val="00FB02DC"/>
    <w:rsid w:val="00FB2735"/>
    <w:rsid w:val="00FB3212"/>
    <w:rsid w:val="00FB4BDD"/>
    <w:rsid w:val="00FB5907"/>
    <w:rsid w:val="00FB5D5F"/>
    <w:rsid w:val="00FB5F82"/>
    <w:rsid w:val="00FC3A01"/>
    <w:rsid w:val="00FC7104"/>
    <w:rsid w:val="00FD176A"/>
    <w:rsid w:val="00FD5C21"/>
    <w:rsid w:val="00FD61E7"/>
    <w:rsid w:val="00FD7CA0"/>
    <w:rsid w:val="00FE02AD"/>
    <w:rsid w:val="00FE1836"/>
    <w:rsid w:val="00FE715B"/>
    <w:rsid w:val="00FE7337"/>
    <w:rsid w:val="00FF400F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CD4B"/>
  <w15:chartTrackingRefBased/>
  <w15:docId w15:val="{08D7B570-7539-1E49-8AB2-4B0B5AEC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0A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020A2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020A2"/>
    <w:pPr>
      <w:jc w:val="center"/>
    </w:pPr>
    <w:rPr>
      <w:rFonts w:ascii="Mistral" w:hAnsi="Mistral"/>
      <w:sz w:val="36"/>
      <w:szCs w:val="52"/>
      <w:lang w:val="x-none"/>
    </w:rPr>
  </w:style>
  <w:style w:type="character" w:customStyle="1" w:styleId="TitoloCarattere">
    <w:name w:val="Titolo Carattere"/>
    <w:link w:val="Titolo"/>
    <w:rsid w:val="00B020A2"/>
    <w:rPr>
      <w:rFonts w:ascii="Mistral" w:eastAsia="Times New Roman" w:hAnsi="Mistral" w:cs="Times New Roman"/>
      <w:sz w:val="36"/>
      <w:szCs w:val="52"/>
      <w:lang w:eastAsia="it-IT"/>
    </w:rPr>
  </w:style>
  <w:style w:type="paragraph" w:styleId="Sottotitolo">
    <w:name w:val="Subtitle"/>
    <w:basedOn w:val="Normale"/>
    <w:link w:val="SottotitoloCarattere"/>
    <w:qFormat/>
    <w:rsid w:val="00B020A2"/>
    <w:pPr>
      <w:jc w:val="center"/>
    </w:pPr>
    <w:rPr>
      <w:rFonts w:ascii="Mistral" w:hAnsi="Mistral"/>
      <w:sz w:val="28"/>
      <w:szCs w:val="52"/>
      <w:lang w:val="x-none"/>
    </w:rPr>
  </w:style>
  <w:style w:type="character" w:customStyle="1" w:styleId="SottotitoloCarattere">
    <w:name w:val="Sottotitolo Carattere"/>
    <w:link w:val="Sottotitolo"/>
    <w:rsid w:val="00B020A2"/>
    <w:rPr>
      <w:rFonts w:ascii="Mistral" w:eastAsia="Times New Roman" w:hAnsi="Mistral" w:cs="Times New Roman"/>
      <w:sz w:val="28"/>
      <w:szCs w:val="52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F1E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A03F1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DB3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838C5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8838C5"/>
    <w:rPr>
      <w:b/>
      <w:bCs/>
    </w:rPr>
  </w:style>
  <w:style w:type="paragraph" w:customStyle="1" w:styleId="Corpodeltesto">
    <w:name w:val="Corpo del testo"/>
    <w:basedOn w:val="Normale"/>
    <w:link w:val="CorpodeltestoCarattere"/>
    <w:uiPriority w:val="1"/>
    <w:unhideWhenUsed/>
    <w:qFormat/>
    <w:rsid w:val="00085C1D"/>
    <w:pPr>
      <w:widowControl w:val="0"/>
      <w:autoSpaceDE w:val="0"/>
      <w:autoSpaceDN w:val="0"/>
    </w:pPr>
    <w:rPr>
      <w:lang w:bidi="it-IT"/>
    </w:rPr>
  </w:style>
  <w:style w:type="character" w:customStyle="1" w:styleId="CorpodeltestoCarattere">
    <w:name w:val="Corpo del testo Carattere"/>
    <w:link w:val="Corpodeltesto"/>
    <w:uiPriority w:val="1"/>
    <w:rsid w:val="00085C1D"/>
    <w:rPr>
      <w:rFonts w:ascii="Times New Roman" w:eastAsia="Times New Roman" w:hAnsi="Times New Roman"/>
      <w:sz w:val="24"/>
      <w:szCs w:val="24"/>
      <w:lang w:bidi="it-IT"/>
    </w:rPr>
  </w:style>
  <w:style w:type="paragraph" w:styleId="Nessunaspaziatura">
    <w:name w:val="No Spacing"/>
    <w:uiPriority w:val="99"/>
    <w:qFormat/>
    <w:rsid w:val="00085C1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79584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4C3129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3129"/>
    <w:rPr>
      <w:rFonts w:ascii="Times New Roman" w:eastAsia="Times New Roman" w:hAnsi="Times New Roman"/>
      <w:sz w:val="24"/>
      <w:szCs w:val="24"/>
      <w:lang w:bidi="it-IT"/>
    </w:rPr>
  </w:style>
  <w:style w:type="character" w:customStyle="1" w:styleId="m7eme">
    <w:name w:val="m7eme"/>
    <w:basedOn w:val="Carpredefinitoparagrafo"/>
    <w:rsid w:val="00C45241"/>
  </w:style>
  <w:style w:type="character" w:customStyle="1" w:styleId="apple-tab-span">
    <w:name w:val="apple-tab-span"/>
    <w:basedOn w:val="Carpredefinitoparagrafo"/>
    <w:rsid w:val="00AA266B"/>
  </w:style>
  <w:style w:type="character" w:styleId="Collegamentovisitato">
    <w:name w:val="FollowedHyperlink"/>
    <w:basedOn w:val="Carpredefinitoparagrafo"/>
    <w:uiPriority w:val="99"/>
    <w:semiHidden/>
    <w:unhideWhenUsed/>
    <w:rsid w:val="00721F5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721F57"/>
  </w:style>
  <w:style w:type="character" w:customStyle="1" w:styleId="overflow-hidden">
    <w:name w:val="overflow-hidden"/>
    <w:basedOn w:val="Carpredefinitoparagrafo"/>
    <w:rsid w:val="00324D16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324D1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324D16"/>
    <w:rPr>
      <w:rFonts w:ascii="Arial" w:eastAsia="Times New Roman" w:hAnsi="Arial" w:cs="Arial"/>
      <w:vanish/>
      <w:sz w:val="16"/>
      <w:szCs w:val="16"/>
    </w:rPr>
  </w:style>
  <w:style w:type="paragraph" w:customStyle="1" w:styleId="placeholder">
    <w:name w:val="placeholder"/>
    <w:basedOn w:val="Normale"/>
    <w:rsid w:val="00324D16"/>
    <w:pPr>
      <w:spacing w:before="100" w:beforeAutospacing="1" w:after="100" w:afterAutospacing="1"/>
    </w:p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324D1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324D16"/>
    <w:rPr>
      <w:rFonts w:ascii="Arial" w:eastAsia="Times New Roman" w:hAnsi="Arial" w:cs="Arial"/>
      <w:vanish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B3C1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B3C1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2A9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qFormat/>
    <w:rsid w:val="0057394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9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63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67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40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91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010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18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351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355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80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642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89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303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64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0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6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5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0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4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37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68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937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34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822621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6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66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3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269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56405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9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96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213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819708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6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92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8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5388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316282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02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12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4900n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ltic849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igente\Desktop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76030-C6D1-634E-AC4B-E72258B07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2603</CharactersWithSpaces>
  <SharedDoc>false</SharedDoc>
  <HLinks>
    <vt:vector size="12" baseType="variant">
      <vt:variant>
        <vt:i4>917622</vt:i4>
      </vt:variant>
      <vt:variant>
        <vt:i4>3</vt:i4>
      </vt:variant>
      <vt:variant>
        <vt:i4>0</vt:i4>
      </vt:variant>
      <vt:variant>
        <vt:i4>5</vt:i4>
      </vt:variant>
      <vt:variant>
        <vt:lpwstr>mailto:ltic84900n@istruzione.it</vt:lpwstr>
      </vt:variant>
      <vt:variant>
        <vt:lpwstr/>
      </vt:variant>
      <vt:variant>
        <vt:i4>4522085</vt:i4>
      </vt:variant>
      <vt:variant>
        <vt:i4>0</vt:i4>
      </vt:variant>
      <vt:variant>
        <vt:i4>0</vt:i4>
      </vt:variant>
      <vt:variant>
        <vt:i4>5</vt:i4>
      </vt:variant>
      <vt:variant>
        <vt:lpwstr>mailto:ltic84900n@pec.istruzione.it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lorenza casinelli</cp:lastModifiedBy>
  <cp:revision>2</cp:revision>
  <cp:lastPrinted>2020-09-01T10:48:00Z</cp:lastPrinted>
  <dcterms:created xsi:type="dcterms:W3CDTF">2025-11-04T16:38:00Z</dcterms:created>
  <dcterms:modified xsi:type="dcterms:W3CDTF">2025-11-04T16:38:00Z</dcterms:modified>
</cp:coreProperties>
</file>