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E25" w:rsidRPr="00824D94" w:rsidRDefault="00E66D41" w:rsidP="00E66D41">
      <w:pPr>
        <w:jc w:val="center"/>
        <w:rPr>
          <w:i/>
        </w:rPr>
      </w:pPr>
      <w:r w:rsidRPr="00824D94">
        <w:rPr>
          <w:i/>
        </w:rPr>
        <w:t xml:space="preserve">                                               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6645"/>
        <w:gridCol w:w="1551"/>
      </w:tblGrid>
      <w:tr w:rsidR="00805E25" w:rsidRPr="00202B3D" w:rsidTr="00132EA8">
        <w:trPr>
          <w:trHeight w:val="2264"/>
        </w:trPr>
        <w:tc>
          <w:tcPr>
            <w:tcW w:w="1551" w:type="dxa"/>
          </w:tcPr>
          <w:p w:rsidR="00805E25" w:rsidRPr="00B26DFB" w:rsidRDefault="00805E25" w:rsidP="00805E25">
            <w:pPr>
              <w:rPr>
                <w:color w:val="000000"/>
                <w:sz w:val="22"/>
                <w:szCs w:val="22"/>
              </w:rPr>
            </w:pPr>
          </w:p>
          <w:p w:rsidR="00805E25" w:rsidRPr="00B26DFB" w:rsidRDefault="00805E25" w:rsidP="00805E25">
            <w:pPr>
              <w:rPr>
                <w:color w:val="000000"/>
                <w:sz w:val="22"/>
                <w:szCs w:val="22"/>
              </w:rPr>
            </w:pPr>
          </w:p>
          <w:p w:rsidR="00805E25" w:rsidRPr="00B26DFB" w:rsidRDefault="00805E25" w:rsidP="00805E25">
            <w:pPr>
              <w:rPr>
                <w:color w:val="000000"/>
                <w:sz w:val="22"/>
                <w:szCs w:val="22"/>
              </w:rPr>
            </w:pPr>
          </w:p>
          <w:p w:rsidR="00805E25" w:rsidRPr="00B26DFB" w:rsidRDefault="00CF4A0E" w:rsidP="00CF4A0E">
            <w:pPr>
              <w:jc w:val="center"/>
              <w:rPr>
                <w:color w:val="000000"/>
                <w:sz w:val="22"/>
                <w:szCs w:val="22"/>
              </w:rPr>
            </w:pPr>
            <w:r w:rsidRPr="006B08F4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12EF0062" wp14:editId="75EE6253">
                  <wp:extent cx="546735" cy="600710"/>
                  <wp:effectExtent l="0" t="0" r="0" b="0"/>
                  <wp:docPr id="1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5E25" w:rsidRPr="00B26DFB" w:rsidRDefault="00805E25" w:rsidP="00805E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645" w:type="dxa"/>
          </w:tcPr>
          <w:p w:rsidR="00805E25" w:rsidRPr="002B3354" w:rsidRDefault="00805E25" w:rsidP="00805E25">
            <w:pPr>
              <w:pStyle w:val="Titolo"/>
              <w:spacing w:before="120"/>
              <w:rPr>
                <w:rFonts w:ascii="Times New Roman" w:hAnsi="Times New Roman"/>
                <w:b/>
                <w:i/>
                <w:sz w:val="22"/>
                <w:szCs w:val="22"/>
                <w:lang w:val="it-IT"/>
              </w:rPr>
            </w:pPr>
            <w:r w:rsidRPr="002B3354">
              <w:rPr>
                <w:rFonts w:ascii="Times New Roman" w:hAnsi="Times New Roman"/>
                <w:b/>
                <w:i/>
                <w:sz w:val="22"/>
                <w:szCs w:val="22"/>
                <w:lang w:val="it-IT"/>
              </w:rPr>
              <w:t>Ministero dell’Istruzione</w:t>
            </w:r>
            <w:r w:rsidR="00387F00" w:rsidRPr="002B3354">
              <w:rPr>
                <w:rFonts w:ascii="Times New Roman" w:hAnsi="Times New Roman"/>
                <w:b/>
                <w:i/>
                <w:sz w:val="22"/>
                <w:szCs w:val="22"/>
                <w:lang w:val="it-IT"/>
              </w:rPr>
              <w:t xml:space="preserve"> e del Merito</w:t>
            </w:r>
          </w:p>
          <w:p w:rsidR="00805E25" w:rsidRPr="002B3354" w:rsidRDefault="00805E25" w:rsidP="00805E25">
            <w:pPr>
              <w:pStyle w:val="Sottotitolo"/>
              <w:rPr>
                <w:rFonts w:ascii="Times New Roman" w:hAnsi="Times New Roman"/>
                <w:i/>
                <w:sz w:val="22"/>
                <w:szCs w:val="22"/>
                <w:lang w:val="it-IT"/>
              </w:rPr>
            </w:pPr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Ufficio Scolastico Regionale per il Lazio</w:t>
            </w:r>
          </w:p>
          <w:p w:rsidR="00805E25" w:rsidRPr="002B3354" w:rsidRDefault="00805E25" w:rsidP="00805E25">
            <w:pPr>
              <w:pStyle w:val="Sottotitolo"/>
              <w:rPr>
                <w:rFonts w:ascii="Times New Roman" w:hAnsi="Times New Roman"/>
                <w:i/>
                <w:sz w:val="22"/>
                <w:szCs w:val="22"/>
                <w:lang w:val="it-IT"/>
              </w:rPr>
            </w:pPr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Istituto Comprensivo Statale N. 12  Borgo </w:t>
            </w:r>
            <w:proofErr w:type="spellStart"/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Faiti</w:t>
            </w:r>
            <w:proofErr w:type="spellEnd"/>
          </w:p>
          <w:p w:rsidR="00805E25" w:rsidRPr="002B3354" w:rsidRDefault="00805E25" w:rsidP="00805E25">
            <w:pPr>
              <w:pStyle w:val="Sottotitolo"/>
              <w:rPr>
                <w:rFonts w:ascii="Times New Roman" w:hAnsi="Times New Roman"/>
                <w:i/>
                <w:sz w:val="22"/>
                <w:szCs w:val="22"/>
                <w:lang w:val="it-IT"/>
              </w:rPr>
            </w:pPr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04100 – </w:t>
            </w:r>
            <w:proofErr w:type="spellStart"/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B.go</w:t>
            </w:r>
            <w:proofErr w:type="spellEnd"/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Faiti</w:t>
            </w:r>
            <w:proofErr w:type="spellEnd"/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 (LT) – Via </w:t>
            </w:r>
            <w:proofErr w:type="spellStart"/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Frangipane</w:t>
            </w:r>
            <w:proofErr w:type="spellEnd"/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snc</w:t>
            </w:r>
            <w:proofErr w:type="spellEnd"/>
          </w:p>
          <w:p w:rsidR="00805E25" w:rsidRPr="002B3354" w:rsidRDefault="00805E25" w:rsidP="002B3354">
            <w:pPr>
              <w:pStyle w:val="Sottotitolo"/>
              <w:rPr>
                <w:rFonts w:ascii="Times New Roman" w:hAnsi="Times New Roman"/>
                <w:i/>
                <w:sz w:val="22"/>
                <w:szCs w:val="22"/>
                <w:lang w:val="it-IT"/>
              </w:rPr>
            </w:pPr>
            <w:r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C.F. 91124390591 –C.M. LTIC84900N</w:t>
            </w:r>
            <w:r w:rsidR="002B3354" w:rsidRPr="002B335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 </w:t>
            </w:r>
            <w:r w:rsidRPr="002B3354">
              <w:rPr>
                <w:rFonts w:ascii="Times New Roman" w:hAnsi="Times New Roman"/>
                <w:i/>
                <w:color w:val="000000"/>
                <w:sz w:val="22"/>
                <w:szCs w:val="22"/>
                <w:lang w:val="it-IT"/>
              </w:rPr>
              <w:t xml:space="preserve">Tel. 0773 258792 – Fax 0773 1871355 –- </w:t>
            </w:r>
            <w:hyperlink r:id="rId7" w:history="1">
              <w:r w:rsidRPr="002B3354">
                <w:rPr>
                  <w:rStyle w:val="Collegamentoipertestuale"/>
                  <w:rFonts w:ascii="Times New Roman" w:hAnsi="Times New Roman"/>
                  <w:i/>
                  <w:sz w:val="22"/>
                  <w:szCs w:val="22"/>
                  <w:lang w:val="it-IT"/>
                </w:rPr>
                <w:t>ltic84900n@pec.istruzione.it</w:t>
              </w:r>
            </w:hyperlink>
            <w:r w:rsidR="002B3354" w:rsidRPr="002B3354">
              <w:rPr>
                <w:rStyle w:val="Collegamentoipertestuale"/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 </w:t>
            </w:r>
            <w:r w:rsidRPr="002B3354">
              <w:rPr>
                <w:rFonts w:ascii="Times New Roman" w:hAnsi="Times New Roman"/>
                <w:i/>
                <w:color w:val="000000"/>
                <w:sz w:val="22"/>
                <w:szCs w:val="22"/>
                <w:lang w:val="it-IT"/>
              </w:rPr>
              <w:t xml:space="preserve">  </w:t>
            </w:r>
            <w:hyperlink r:id="rId8" w:history="1">
              <w:r w:rsidRPr="002B3354">
                <w:rPr>
                  <w:rStyle w:val="Collegamentoipertestuale"/>
                  <w:rFonts w:ascii="Times New Roman" w:hAnsi="Times New Roman"/>
                  <w:i/>
                  <w:sz w:val="22"/>
                  <w:szCs w:val="22"/>
                  <w:lang w:val="it-IT"/>
                </w:rPr>
                <w:t>ltic84900n@istruzione.it</w:t>
              </w:r>
            </w:hyperlink>
            <w:r w:rsidRPr="002B3354">
              <w:rPr>
                <w:rFonts w:ascii="Times New Roman" w:hAnsi="Times New Roman"/>
                <w:i/>
                <w:color w:val="000000"/>
                <w:sz w:val="22"/>
                <w:szCs w:val="22"/>
                <w:lang w:val="it-IT"/>
              </w:rPr>
              <w:t xml:space="preserve">  – </w:t>
            </w:r>
            <w:hyperlink r:id="rId9" w:history="1">
              <w:r w:rsidR="002B3354" w:rsidRPr="005C74FA">
                <w:rPr>
                  <w:rStyle w:val="Collegamentoipertestuale"/>
                  <w:rFonts w:ascii="Times New Roman" w:hAnsi="Times New Roman"/>
                  <w:i/>
                  <w:sz w:val="22"/>
                  <w:szCs w:val="22"/>
                  <w:lang w:val="it-IT"/>
                </w:rPr>
                <w:t>http://www.icborgofaiti.edu.it</w:t>
              </w:r>
            </w:hyperlink>
            <w:r w:rsidR="002B3354">
              <w:rPr>
                <w:rFonts w:ascii="Times New Roman" w:hAnsi="Times New Roman"/>
                <w:i/>
                <w:color w:val="000000"/>
                <w:sz w:val="22"/>
                <w:szCs w:val="22"/>
                <w:lang w:val="it-IT"/>
              </w:rPr>
              <w:t xml:space="preserve"> </w:t>
            </w:r>
            <w:r w:rsidRPr="002B3354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Codice Univoco Ufficio </w:t>
            </w:r>
            <w:r w:rsidRPr="002B335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UF2DEB </w:t>
            </w:r>
          </w:p>
          <w:p w:rsidR="00805E25" w:rsidRPr="00202B3D" w:rsidRDefault="00805E25" w:rsidP="00805E25">
            <w:pPr>
              <w:jc w:val="center"/>
              <w:rPr>
                <w:color w:val="000000"/>
                <w:sz w:val="22"/>
                <w:szCs w:val="22"/>
              </w:rPr>
            </w:pPr>
            <w:r w:rsidRPr="002B3354">
              <w:rPr>
                <w:b/>
                <w:color w:val="000000"/>
                <w:sz w:val="22"/>
                <w:szCs w:val="22"/>
              </w:rPr>
              <w:t>IBAN:  IT89G0103014700000004358066</w:t>
            </w:r>
          </w:p>
        </w:tc>
        <w:tc>
          <w:tcPr>
            <w:tcW w:w="1551" w:type="dxa"/>
          </w:tcPr>
          <w:p w:rsidR="00805E25" w:rsidRPr="00202B3D" w:rsidRDefault="0098384E" w:rsidP="00805E25">
            <w:pPr>
              <w:rPr>
                <w:color w:val="000000"/>
                <w:sz w:val="22"/>
                <w:szCs w:val="22"/>
              </w:rPr>
            </w:pPr>
            <w:r w:rsidRPr="00B26DFB">
              <w:rPr>
                <w:i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297180</wp:posOffset>
                      </wp:positionV>
                      <wp:extent cx="913130" cy="810895"/>
                      <wp:effectExtent l="0" t="0" r="0" b="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1313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5E25" w:rsidRDefault="0098384E" w:rsidP="00805E25">
                                  <w:r w:rsidRPr="00181AB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29615" cy="719455"/>
                                        <wp:effectExtent l="0" t="0" r="0" b="0"/>
                                        <wp:docPr id="3" name="Immagine 1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magine 10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9615" cy="7194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3.15pt;margin-top:23.4pt;width:71.9pt;height:63.85pt;z-index:251658240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" stroked="f">
                      <v:path arrowok="t"/>
                      <v:textbox style="mso-fit-shape-to-text:t">
                        <w:txbxContent>
                          <w:p w:rsidR="00805E25" w:rsidRDefault="0098384E" w:rsidP="00805E25">
                            <w:r w:rsidRPr="00181AB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29615" cy="719455"/>
                                  <wp:effectExtent l="0" t="0" r="0" b="0"/>
                                  <wp:docPr id="8" name="Immagine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0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9615" cy="719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21F57" w:rsidRDefault="00721F57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</w:p>
    <w:p w:rsidR="00A12E1D" w:rsidRDefault="00A12E1D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</w:p>
    <w:p w:rsidR="00A56CE4" w:rsidRDefault="00A56CE4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</w:p>
    <w:p w:rsidR="00E93556" w:rsidRPr="00F51A0C" w:rsidRDefault="00A56CE4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Al fascicolo personale</w:t>
      </w:r>
    </w:p>
    <w:p w:rsidR="00041AE6" w:rsidRPr="00F51A0C" w:rsidRDefault="00E93556" w:rsidP="00E93556">
      <w:pPr>
        <w:pStyle w:val="Corpodeltesto"/>
        <w:ind w:right="365"/>
        <w:jc w:val="right"/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Tramite la segreteria didattica</w:t>
      </w:r>
      <w:r w:rsidR="0008627E" w:rsidRPr="00F51A0C">
        <w:rPr>
          <w:rFonts w:asciiTheme="minorHAnsi" w:hAnsiTheme="minorHAnsi" w:cstheme="minorHAnsi"/>
        </w:rPr>
        <w:t xml:space="preserve"> </w:t>
      </w:r>
    </w:p>
    <w:p w:rsidR="0008627E" w:rsidRPr="00F51A0C" w:rsidRDefault="0008627E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Al dirigente scolastico</w:t>
      </w:r>
    </w:p>
    <w:p w:rsidR="0008627E" w:rsidRPr="00F51A0C" w:rsidRDefault="0008627E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Al sito web</w:t>
      </w:r>
    </w:p>
    <w:p w:rsidR="00A56CE4" w:rsidRPr="00F51A0C" w:rsidRDefault="00A56CE4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</w:p>
    <w:p w:rsidR="00A56CE4" w:rsidRPr="00F51A0C" w:rsidRDefault="00A56CE4" w:rsidP="00A56CE4">
      <w:pPr>
        <w:jc w:val="center"/>
        <w:rPr>
          <w:rFonts w:asciiTheme="minorHAnsi" w:hAnsiTheme="minorHAnsi" w:cstheme="minorHAnsi"/>
          <w:b/>
        </w:rPr>
      </w:pPr>
    </w:p>
    <w:p w:rsidR="00A56CE4" w:rsidRPr="00F51A0C" w:rsidRDefault="00A56CE4" w:rsidP="00A56CE4">
      <w:pPr>
        <w:jc w:val="center"/>
        <w:rPr>
          <w:rFonts w:asciiTheme="minorHAnsi" w:hAnsiTheme="minorHAnsi" w:cstheme="minorHAnsi"/>
          <w:b/>
        </w:rPr>
      </w:pPr>
      <w:r w:rsidRPr="00F51A0C">
        <w:rPr>
          <w:rFonts w:asciiTheme="minorHAnsi" w:hAnsiTheme="minorHAnsi" w:cstheme="minorHAnsi"/>
          <w:b/>
        </w:rPr>
        <w:t>FONOGRAMMA</w:t>
      </w: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 xml:space="preserve">Il giorno </w:t>
      </w:r>
      <w:r w:rsidRPr="00F51A0C">
        <w:rPr>
          <w:rFonts w:asciiTheme="minorHAnsi" w:hAnsiTheme="minorHAnsi" w:cstheme="minorHAnsi"/>
          <w:b/>
        </w:rPr>
        <w:t>__________________</w:t>
      </w:r>
      <w:r w:rsidRPr="00F51A0C">
        <w:rPr>
          <w:rFonts w:asciiTheme="minorHAnsi" w:hAnsiTheme="minorHAnsi" w:cstheme="minorHAnsi"/>
        </w:rPr>
        <w:t>, alle ore ____________,</w:t>
      </w: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  <w:b/>
          <w:i/>
        </w:rPr>
      </w:pPr>
      <w:r w:rsidRPr="00F51A0C">
        <w:rPr>
          <w:rFonts w:asciiTheme="minorHAnsi" w:hAnsiTheme="minorHAnsi" w:cstheme="minorHAnsi"/>
        </w:rPr>
        <w:t xml:space="preserve">il </w:t>
      </w:r>
      <w:r w:rsidR="003D20AA" w:rsidRPr="00F51A0C">
        <w:rPr>
          <w:rFonts w:asciiTheme="minorHAnsi" w:hAnsiTheme="minorHAnsi" w:cstheme="minorHAnsi"/>
        </w:rPr>
        <w:t xml:space="preserve">docente </w:t>
      </w:r>
      <w:r w:rsidRPr="00F51A0C">
        <w:rPr>
          <w:rFonts w:asciiTheme="minorHAnsi" w:hAnsiTheme="minorHAnsi" w:cstheme="minorHAnsi"/>
        </w:rPr>
        <w:t xml:space="preserve">  </w:t>
      </w:r>
      <w:r w:rsidRPr="00F51A0C">
        <w:rPr>
          <w:rFonts w:asciiTheme="minorHAnsi" w:hAnsiTheme="minorHAnsi" w:cstheme="minorHAnsi"/>
          <w:b/>
          <w:i/>
        </w:rPr>
        <w:t>___________________________________</w:t>
      </w: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3D20AA" w:rsidRPr="00F51A0C" w:rsidRDefault="00A56CE4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 xml:space="preserve">in qualità di ______________________________________, </w:t>
      </w:r>
      <w:r w:rsidR="003D20AA" w:rsidRPr="00F51A0C">
        <w:rPr>
          <w:rFonts w:asciiTheme="minorHAnsi" w:hAnsiTheme="minorHAnsi" w:cstheme="minorHAnsi"/>
        </w:rPr>
        <w:t xml:space="preserve">del plesso _______________________ </w:t>
      </w:r>
    </w:p>
    <w:p w:rsidR="003D20AA" w:rsidRPr="00F51A0C" w:rsidRDefault="003D20AA" w:rsidP="00A56CE4">
      <w:pPr>
        <w:rPr>
          <w:rFonts w:asciiTheme="minorHAnsi" w:hAnsiTheme="minorHAnsi" w:cstheme="minorHAnsi"/>
        </w:rPr>
      </w:pPr>
    </w:p>
    <w:p w:rsidR="00F51A0C" w:rsidRDefault="00A56CE4" w:rsidP="00F51A0C">
      <w:pPr>
        <w:ind w:right="-1"/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 xml:space="preserve">contatta telefonicamente il sig./sig.ra   </w:t>
      </w:r>
      <w:r w:rsidRPr="00F51A0C">
        <w:rPr>
          <w:rFonts w:asciiTheme="minorHAnsi" w:hAnsiTheme="minorHAnsi" w:cstheme="minorHAnsi"/>
          <w:b/>
        </w:rPr>
        <w:t>__________________________</w:t>
      </w:r>
      <w:r w:rsidRPr="00F51A0C">
        <w:rPr>
          <w:rFonts w:asciiTheme="minorHAnsi" w:hAnsiTheme="minorHAnsi" w:cstheme="minorHAnsi"/>
        </w:rPr>
        <w:t xml:space="preserve">  in qualità di _________</w:t>
      </w:r>
      <w:r w:rsidR="00F51A0C">
        <w:rPr>
          <w:rFonts w:asciiTheme="minorHAnsi" w:hAnsiTheme="minorHAnsi" w:cstheme="minorHAnsi"/>
        </w:rPr>
        <w:t xml:space="preserve">__ </w:t>
      </w:r>
    </w:p>
    <w:p w:rsidR="00F51A0C" w:rsidRDefault="00F51A0C" w:rsidP="00A56CE4">
      <w:pPr>
        <w:rPr>
          <w:rFonts w:asciiTheme="minorHAnsi" w:hAnsiTheme="minorHAnsi" w:cstheme="minorHAnsi"/>
        </w:rPr>
      </w:pPr>
    </w:p>
    <w:p w:rsidR="00A56CE4" w:rsidRPr="00F51A0C" w:rsidRDefault="003D20AA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al</w:t>
      </w:r>
      <w:r w:rsidR="00F51A0C">
        <w:rPr>
          <w:rFonts w:asciiTheme="minorHAnsi" w:hAnsiTheme="minorHAnsi" w:cstheme="minorHAnsi"/>
        </w:rPr>
        <w:t xml:space="preserve"> </w:t>
      </w:r>
      <w:r w:rsidRPr="00F51A0C">
        <w:rPr>
          <w:rFonts w:asciiTheme="minorHAnsi" w:hAnsiTheme="minorHAnsi" w:cstheme="minorHAnsi"/>
        </w:rPr>
        <w:t xml:space="preserve">seguente numero _______________________________, </w:t>
      </w:r>
      <w:r w:rsidR="00A56CE4" w:rsidRPr="00F51A0C">
        <w:rPr>
          <w:rFonts w:asciiTheme="minorHAnsi" w:hAnsiTheme="minorHAnsi" w:cstheme="minorHAnsi"/>
        </w:rPr>
        <w:t>per il seguente motivo:</w:t>
      </w:r>
    </w:p>
    <w:p w:rsidR="00E93556" w:rsidRPr="00F51A0C" w:rsidRDefault="00E93556" w:rsidP="00A56CE4">
      <w:pPr>
        <w:rPr>
          <w:rFonts w:asciiTheme="minorHAnsi" w:hAnsiTheme="minorHAnsi" w:cstheme="minorHAnsi"/>
        </w:rPr>
      </w:pPr>
    </w:p>
    <w:p w:rsidR="00E93556" w:rsidRPr="00F51A0C" w:rsidRDefault="00E93556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oppure</w:t>
      </w:r>
    </w:p>
    <w:p w:rsidR="00E93556" w:rsidRPr="00F51A0C" w:rsidRDefault="00E93556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 xml:space="preserve"> </w:t>
      </w:r>
    </w:p>
    <w:p w:rsidR="00F51A0C" w:rsidRDefault="00E93556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 xml:space="preserve">è stato contattato telefonicamente dal sig./sig.ra________________________ in qualità di </w:t>
      </w:r>
    </w:p>
    <w:p w:rsidR="00F51A0C" w:rsidRDefault="00F51A0C" w:rsidP="00A56CE4">
      <w:pPr>
        <w:rPr>
          <w:rFonts w:asciiTheme="minorHAnsi" w:hAnsiTheme="minorHAnsi" w:cstheme="minorHAnsi"/>
        </w:rPr>
      </w:pPr>
    </w:p>
    <w:p w:rsidR="00F51A0C" w:rsidRDefault="00E93556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__________________ a</w:t>
      </w:r>
      <w:r w:rsidR="00F51A0C">
        <w:rPr>
          <w:rFonts w:asciiTheme="minorHAnsi" w:hAnsiTheme="minorHAnsi" w:cstheme="minorHAnsi"/>
        </w:rPr>
        <w:t xml:space="preserve">l </w:t>
      </w:r>
      <w:r w:rsidRPr="00F51A0C">
        <w:rPr>
          <w:rFonts w:asciiTheme="minorHAnsi" w:hAnsiTheme="minorHAnsi" w:cstheme="minorHAnsi"/>
        </w:rPr>
        <w:t>seguente numero _____________________________, per il seguente</w:t>
      </w:r>
    </w:p>
    <w:p w:rsidR="00F51A0C" w:rsidRDefault="00F51A0C" w:rsidP="00A56CE4">
      <w:pPr>
        <w:rPr>
          <w:rFonts w:asciiTheme="minorHAnsi" w:hAnsiTheme="minorHAnsi" w:cstheme="minorHAnsi"/>
        </w:rPr>
      </w:pPr>
    </w:p>
    <w:p w:rsidR="00E93556" w:rsidRPr="00F51A0C" w:rsidRDefault="00E93556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motivo :</w:t>
      </w:r>
    </w:p>
    <w:p w:rsidR="00E93556" w:rsidRPr="00F51A0C" w:rsidRDefault="00E93556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  <w:b/>
          <w:u w:val="single"/>
        </w:rPr>
      </w:pPr>
      <w:r w:rsidRPr="00F51A0C">
        <w:rPr>
          <w:rFonts w:asciiTheme="minorHAnsi" w:hAnsiTheme="minorHAnsi" w:cstheme="minorHAnsi"/>
          <w:b/>
          <w:u w:val="single"/>
        </w:rPr>
        <w:t>________________________________________________________________________________</w:t>
      </w:r>
    </w:p>
    <w:p w:rsidR="00A56CE4" w:rsidRPr="00F51A0C" w:rsidRDefault="00A56CE4" w:rsidP="00A56CE4">
      <w:pPr>
        <w:rPr>
          <w:rFonts w:asciiTheme="minorHAnsi" w:hAnsiTheme="minorHAnsi" w:cstheme="minorHAnsi"/>
          <w:b/>
          <w:u w:val="single"/>
        </w:rPr>
      </w:pPr>
    </w:p>
    <w:p w:rsidR="00A56CE4" w:rsidRPr="00F51A0C" w:rsidRDefault="00A56CE4" w:rsidP="00A56CE4">
      <w:pPr>
        <w:rPr>
          <w:rFonts w:asciiTheme="minorHAnsi" w:hAnsiTheme="minorHAnsi" w:cstheme="minorHAnsi"/>
          <w:b/>
          <w:u w:val="single"/>
        </w:rPr>
      </w:pPr>
      <w:r w:rsidRPr="00F51A0C">
        <w:rPr>
          <w:rFonts w:asciiTheme="minorHAnsi" w:hAnsiTheme="minorHAnsi" w:cstheme="minorHAnsi"/>
          <w:b/>
          <w:u w:val="single"/>
        </w:rPr>
        <w:t>________________________________________________________________________________</w:t>
      </w:r>
    </w:p>
    <w:p w:rsidR="00A56CE4" w:rsidRPr="00F51A0C" w:rsidRDefault="00A56CE4" w:rsidP="00A56CE4">
      <w:pPr>
        <w:rPr>
          <w:rFonts w:asciiTheme="minorHAnsi" w:hAnsiTheme="minorHAnsi" w:cstheme="minorHAnsi"/>
          <w:b/>
          <w:u w:val="single"/>
        </w:rPr>
      </w:pPr>
    </w:p>
    <w:p w:rsidR="00A56CE4" w:rsidRPr="00F51A0C" w:rsidRDefault="00A56CE4" w:rsidP="00A56CE4">
      <w:pPr>
        <w:rPr>
          <w:rFonts w:asciiTheme="minorHAnsi" w:hAnsiTheme="minorHAnsi" w:cstheme="minorHAnsi"/>
          <w:b/>
        </w:rPr>
      </w:pPr>
      <w:r w:rsidRPr="00F51A0C">
        <w:rPr>
          <w:rFonts w:asciiTheme="minorHAnsi" w:hAnsiTheme="minorHAnsi" w:cstheme="minorHAnsi"/>
          <w:b/>
          <w:u w:val="single"/>
        </w:rPr>
        <w:t>________________________________________________________________________________</w:t>
      </w:r>
    </w:p>
    <w:p w:rsidR="00A56CE4" w:rsidRPr="00F51A0C" w:rsidRDefault="00A56CE4" w:rsidP="00A56CE4">
      <w:pPr>
        <w:rPr>
          <w:rFonts w:asciiTheme="minorHAnsi" w:hAnsiTheme="minorHAnsi" w:cstheme="minorHAnsi"/>
          <w:u w:val="single"/>
        </w:rPr>
      </w:pPr>
    </w:p>
    <w:p w:rsidR="00F51A0C" w:rsidRDefault="00F51A0C" w:rsidP="00A56CE4">
      <w:pPr>
        <w:rPr>
          <w:rFonts w:asciiTheme="minorHAnsi" w:hAnsiTheme="minorHAnsi" w:cstheme="minorHAnsi"/>
          <w:u w:val="single"/>
        </w:rPr>
      </w:pPr>
    </w:p>
    <w:p w:rsidR="00F51A0C" w:rsidRDefault="00F51A0C" w:rsidP="00A56CE4">
      <w:pPr>
        <w:rPr>
          <w:rFonts w:asciiTheme="minorHAnsi" w:hAnsiTheme="minorHAnsi" w:cstheme="minorHAnsi"/>
          <w:u w:val="single"/>
        </w:rPr>
      </w:pPr>
    </w:p>
    <w:p w:rsidR="00A56CE4" w:rsidRPr="00F51A0C" w:rsidRDefault="00A56CE4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  <w:u w:val="single"/>
        </w:rPr>
        <w:t>Si riporta di seguito il contenuto della comunicazione intercorsa</w:t>
      </w: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lastRenderedPageBreak/>
        <w:t>________________________________________________________________________________</w:t>
      </w: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________________________________________________________________________________</w:t>
      </w: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________________________________________________________________________________</w:t>
      </w: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________________________________________________________________________________</w:t>
      </w: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>________________________________________________________________________________</w:t>
      </w: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</w:rPr>
      </w:pPr>
    </w:p>
    <w:p w:rsidR="00A56CE4" w:rsidRPr="00F51A0C" w:rsidRDefault="00A56CE4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</w:p>
    <w:p w:rsidR="00A56CE4" w:rsidRPr="00F51A0C" w:rsidRDefault="00A56CE4" w:rsidP="00A56CE4">
      <w:pPr>
        <w:jc w:val="center"/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 xml:space="preserve">                                                                                                Firma</w:t>
      </w:r>
    </w:p>
    <w:p w:rsidR="00A56CE4" w:rsidRPr="00F51A0C" w:rsidRDefault="00A56CE4" w:rsidP="00A56CE4">
      <w:pPr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ab/>
      </w:r>
    </w:p>
    <w:p w:rsidR="00041AE6" w:rsidRPr="00F51A0C" w:rsidRDefault="00A56CE4" w:rsidP="00A56CE4">
      <w:pPr>
        <w:pStyle w:val="Corpodeltesto"/>
        <w:ind w:right="365"/>
        <w:jc w:val="right"/>
        <w:rPr>
          <w:rFonts w:asciiTheme="minorHAnsi" w:hAnsiTheme="minorHAnsi" w:cstheme="minorHAnsi"/>
        </w:rPr>
      </w:pP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</w:r>
      <w:r w:rsidRPr="00F51A0C">
        <w:rPr>
          <w:rFonts w:asciiTheme="minorHAnsi" w:hAnsiTheme="minorHAnsi" w:cstheme="minorHAnsi"/>
        </w:rPr>
        <w:tab/>
        <w:t xml:space="preserve">        _______________________</w:t>
      </w:r>
    </w:p>
    <w:p w:rsidR="00041AE6" w:rsidRDefault="00041AE6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</w:p>
    <w:p w:rsidR="00041AE6" w:rsidRDefault="00041AE6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</w:p>
    <w:p w:rsidR="00041AE6" w:rsidRDefault="00041AE6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</w:p>
    <w:p w:rsidR="00041AE6" w:rsidRDefault="00041AE6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</w:p>
    <w:p w:rsidR="00041AE6" w:rsidRPr="00721F57" w:rsidRDefault="00041AE6" w:rsidP="003F405C">
      <w:pPr>
        <w:pStyle w:val="Corpodeltesto"/>
        <w:ind w:right="365"/>
        <w:jc w:val="right"/>
        <w:rPr>
          <w:rFonts w:asciiTheme="minorHAnsi" w:hAnsiTheme="minorHAnsi" w:cstheme="minorHAnsi"/>
        </w:rPr>
      </w:pPr>
    </w:p>
    <w:p w:rsidR="000066C6" w:rsidRDefault="000066C6" w:rsidP="000066C6">
      <w:pPr>
        <w:pStyle w:val="Corpodeltesto"/>
        <w:ind w:right="365"/>
        <w:jc w:val="both"/>
        <w:rPr>
          <w:rFonts w:ascii="Calibri" w:hAnsi="Calibri"/>
        </w:rPr>
      </w:pPr>
      <w:bookmarkStart w:id="0" w:name="_GoBack"/>
      <w:bookmarkEnd w:id="0"/>
    </w:p>
    <w:p w:rsidR="00085C1D" w:rsidRDefault="00085C1D" w:rsidP="00085C1D">
      <w:pPr>
        <w:rPr>
          <w:rFonts w:ascii="Calibri" w:hAnsi="Calibri"/>
        </w:rPr>
      </w:pPr>
      <w:r>
        <w:t xml:space="preserve">                                                                                                                     </w:t>
      </w:r>
      <w:r>
        <w:tab/>
      </w:r>
    </w:p>
    <w:p w:rsidR="0084775A" w:rsidRPr="00824D94" w:rsidRDefault="0084775A" w:rsidP="0084775A">
      <w:pPr>
        <w:jc w:val="right"/>
        <w:rPr>
          <w:i/>
        </w:rPr>
      </w:pPr>
    </w:p>
    <w:sectPr w:rsidR="0084775A" w:rsidRPr="00824D94" w:rsidSect="00352999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56E67"/>
    <w:multiLevelType w:val="multilevel"/>
    <w:tmpl w:val="6F48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F2FD3"/>
    <w:multiLevelType w:val="hybridMultilevel"/>
    <w:tmpl w:val="D91EFC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CF2907"/>
    <w:multiLevelType w:val="hybridMultilevel"/>
    <w:tmpl w:val="696E3B50"/>
    <w:lvl w:ilvl="0" w:tplc="AB02E17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B4691B"/>
    <w:multiLevelType w:val="multilevel"/>
    <w:tmpl w:val="F17C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A7FE5"/>
    <w:multiLevelType w:val="multilevel"/>
    <w:tmpl w:val="73F01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65D4D"/>
    <w:multiLevelType w:val="multilevel"/>
    <w:tmpl w:val="22E8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4C0854"/>
    <w:multiLevelType w:val="hybridMultilevel"/>
    <w:tmpl w:val="F34668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25E91"/>
    <w:multiLevelType w:val="multilevel"/>
    <w:tmpl w:val="7924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46579E"/>
    <w:multiLevelType w:val="hybridMultilevel"/>
    <w:tmpl w:val="37F2AB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41A4"/>
    <w:multiLevelType w:val="hybridMultilevel"/>
    <w:tmpl w:val="690EC07A"/>
    <w:lvl w:ilvl="0" w:tplc="DBA0444C">
      <w:start w:val="10"/>
      <w:numFmt w:val="bullet"/>
      <w:lvlText w:val="-"/>
      <w:lvlJc w:val="left"/>
      <w:pPr>
        <w:ind w:left="8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 w15:restartNumberingAfterBreak="0">
    <w:nsid w:val="376564D2"/>
    <w:multiLevelType w:val="multilevel"/>
    <w:tmpl w:val="32EE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730A33"/>
    <w:multiLevelType w:val="multilevel"/>
    <w:tmpl w:val="0740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7F2E7D"/>
    <w:multiLevelType w:val="multilevel"/>
    <w:tmpl w:val="7502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CB06AB"/>
    <w:multiLevelType w:val="hybridMultilevel"/>
    <w:tmpl w:val="FC0638A0"/>
    <w:lvl w:ilvl="0" w:tplc="BC72E9EC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5602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7C0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5CB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7472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DE32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8E9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4B9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78CB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076705"/>
    <w:multiLevelType w:val="multilevel"/>
    <w:tmpl w:val="04FEE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757939"/>
    <w:multiLevelType w:val="multilevel"/>
    <w:tmpl w:val="C584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9"/>
  </w:num>
  <w:num w:numId="7">
    <w:abstractNumId w:val="14"/>
    <w:lvlOverride w:ilvl="0">
      <w:lvl w:ilvl="0">
        <w:numFmt w:val="upperLetter"/>
        <w:lvlText w:val="%1."/>
        <w:lvlJc w:val="left"/>
      </w:lvl>
    </w:lvlOverride>
  </w:num>
  <w:num w:numId="8">
    <w:abstractNumId w:val="13"/>
  </w:num>
  <w:num w:numId="9">
    <w:abstractNumId w:val="13"/>
    <w:lvlOverride w:ilvl="0">
      <w:lvl w:ilvl="0" w:tplc="BC72E9EC">
        <w:numFmt w:val="upperLetter"/>
        <w:lvlText w:val="%1."/>
        <w:lvlJc w:val="left"/>
      </w:lvl>
    </w:lvlOverride>
  </w:num>
  <w:num w:numId="10">
    <w:abstractNumId w:val="5"/>
  </w:num>
  <w:num w:numId="11">
    <w:abstractNumId w:val="11"/>
  </w:num>
  <w:num w:numId="12">
    <w:abstractNumId w:val="7"/>
  </w:num>
  <w:num w:numId="13">
    <w:abstractNumId w:val="10"/>
  </w:num>
  <w:num w:numId="14">
    <w:abstractNumId w:val="12"/>
  </w:num>
  <w:num w:numId="15">
    <w:abstractNumId w:val="15"/>
  </w:num>
  <w:num w:numId="16">
    <w:abstractNumId w:val="0"/>
  </w:num>
  <w:num w:numId="17">
    <w:abstractNumId w:val="4"/>
    <w:lvlOverride w:ilvl="0">
      <w:lvl w:ilvl="0">
        <w:numFmt w:val="decimal"/>
        <w:lvlText w:val="%1."/>
        <w:lvlJc w:val="left"/>
      </w:lvl>
    </w:lvlOverride>
  </w:num>
  <w:num w:numId="18">
    <w:abstractNumId w:val="4"/>
    <w:lvlOverride w:ilvl="0">
      <w:lvl w:ilvl="0">
        <w:numFmt w:val="decimal"/>
        <w:lvlText w:val="%1."/>
        <w:lvlJc w:val="left"/>
      </w:lvl>
    </w:lvlOverride>
  </w:num>
  <w:num w:numId="19">
    <w:abstractNumId w:val="4"/>
    <w:lvlOverride w:ilvl="0">
      <w:lvl w:ilvl="0">
        <w:numFmt w:val="decimal"/>
        <w:lvlText w:val="%1."/>
        <w:lvlJc w:val="left"/>
      </w:lvl>
    </w:lvlOverride>
  </w:num>
  <w:num w:numId="20">
    <w:abstractNumId w:val="4"/>
    <w:lvlOverride w:ilvl="0">
      <w:lvl w:ilvl="0">
        <w:numFmt w:val="decimal"/>
        <w:lvlText w:val="%1."/>
        <w:lvlJc w:val="left"/>
      </w:lvl>
    </w:lvlOverride>
  </w:num>
  <w:num w:numId="21">
    <w:abstractNumId w:val="4"/>
    <w:lvlOverride w:ilvl="0">
      <w:lvl w:ilvl="0">
        <w:numFmt w:val="decimal"/>
        <w:lvlText w:val="%1."/>
        <w:lvlJc w:val="left"/>
      </w:lvl>
    </w:lvlOverride>
  </w:num>
  <w:num w:numId="22">
    <w:abstractNumId w:val="4"/>
    <w:lvlOverride w:ilvl="0">
      <w:lvl w:ilvl="0">
        <w:numFmt w:val="decimal"/>
        <w:lvlText w:val="%1."/>
        <w:lvlJc w:val="left"/>
      </w:lvl>
    </w:lvlOverride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57"/>
    <w:rsid w:val="000014CF"/>
    <w:rsid w:val="000066C6"/>
    <w:rsid w:val="00014DD1"/>
    <w:rsid w:val="00041AE6"/>
    <w:rsid w:val="000517F5"/>
    <w:rsid w:val="00064E79"/>
    <w:rsid w:val="0006600E"/>
    <w:rsid w:val="00072F65"/>
    <w:rsid w:val="00085A8A"/>
    <w:rsid w:val="00085C1D"/>
    <w:rsid w:val="0008627E"/>
    <w:rsid w:val="00094764"/>
    <w:rsid w:val="00095FE7"/>
    <w:rsid w:val="000A29FE"/>
    <w:rsid w:val="000A743E"/>
    <w:rsid w:val="000A76D1"/>
    <w:rsid w:val="000B58CC"/>
    <w:rsid w:val="000D6E02"/>
    <w:rsid w:val="000E18A5"/>
    <w:rsid w:val="000E1CCD"/>
    <w:rsid w:val="000E6DE1"/>
    <w:rsid w:val="000F5A4A"/>
    <w:rsid w:val="00101568"/>
    <w:rsid w:val="00107021"/>
    <w:rsid w:val="00110B3B"/>
    <w:rsid w:val="00132EA8"/>
    <w:rsid w:val="00143613"/>
    <w:rsid w:val="00154014"/>
    <w:rsid w:val="0017621F"/>
    <w:rsid w:val="00193C54"/>
    <w:rsid w:val="001A2C48"/>
    <w:rsid w:val="001B52AD"/>
    <w:rsid w:val="001E773E"/>
    <w:rsid w:val="00202B3D"/>
    <w:rsid w:val="00211AD3"/>
    <w:rsid w:val="00212031"/>
    <w:rsid w:val="0021574B"/>
    <w:rsid w:val="002271A9"/>
    <w:rsid w:val="00240C1F"/>
    <w:rsid w:val="00241B5A"/>
    <w:rsid w:val="002427E5"/>
    <w:rsid w:val="00261E07"/>
    <w:rsid w:val="00275C9B"/>
    <w:rsid w:val="002969E9"/>
    <w:rsid w:val="002A3635"/>
    <w:rsid w:val="002B3354"/>
    <w:rsid w:val="002B57E1"/>
    <w:rsid w:val="002D1455"/>
    <w:rsid w:val="002D7A4B"/>
    <w:rsid w:val="002E6CE8"/>
    <w:rsid w:val="002F5049"/>
    <w:rsid w:val="0030527C"/>
    <w:rsid w:val="00312D21"/>
    <w:rsid w:val="00324D16"/>
    <w:rsid w:val="00352999"/>
    <w:rsid w:val="003561B6"/>
    <w:rsid w:val="00357CF3"/>
    <w:rsid w:val="00361CD2"/>
    <w:rsid w:val="00387F00"/>
    <w:rsid w:val="003972B9"/>
    <w:rsid w:val="003D20AA"/>
    <w:rsid w:val="003D583D"/>
    <w:rsid w:val="003E18FE"/>
    <w:rsid w:val="003F405C"/>
    <w:rsid w:val="004072A5"/>
    <w:rsid w:val="00423950"/>
    <w:rsid w:val="00431693"/>
    <w:rsid w:val="00440003"/>
    <w:rsid w:val="00442C7F"/>
    <w:rsid w:val="00442F00"/>
    <w:rsid w:val="00465F39"/>
    <w:rsid w:val="004668F3"/>
    <w:rsid w:val="00481905"/>
    <w:rsid w:val="004C2ACB"/>
    <w:rsid w:val="004C3129"/>
    <w:rsid w:val="004F7A6A"/>
    <w:rsid w:val="005019CA"/>
    <w:rsid w:val="00526EA0"/>
    <w:rsid w:val="00536E3B"/>
    <w:rsid w:val="00541B38"/>
    <w:rsid w:val="005C5D18"/>
    <w:rsid w:val="005F654A"/>
    <w:rsid w:val="00606B13"/>
    <w:rsid w:val="0062179B"/>
    <w:rsid w:val="00624DE1"/>
    <w:rsid w:val="006571F4"/>
    <w:rsid w:val="00663458"/>
    <w:rsid w:val="00672F99"/>
    <w:rsid w:val="00684C5D"/>
    <w:rsid w:val="00685248"/>
    <w:rsid w:val="00693056"/>
    <w:rsid w:val="00697844"/>
    <w:rsid w:val="006A5830"/>
    <w:rsid w:val="006B5E72"/>
    <w:rsid w:val="006C1287"/>
    <w:rsid w:val="006C6E47"/>
    <w:rsid w:val="006E1877"/>
    <w:rsid w:val="006E2B73"/>
    <w:rsid w:val="006F7043"/>
    <w:rsid w:val="007154F7"/>
    <w:rsid w:val="00721F57"/>
    <w:rsid w:val="00755F39"/>
    <w:rsid w:val="0076512F"/>
    <w:rsid w:val="007720D1"/>
    <w:rsid w:val="00784DE2"/>
    <w:rsid w:val="00795844"/>
    <w:rsid w:val="00797A39"/>
    <w:rsid w:val="007B36F5"/>
    <w:rsid w:val="007B4540"/>
    <w:rsid w:val="007C2509"/>
    <w:rsid w:val="007C4E2D"/>
    <w:rsid w:val="007D53A4"/>
    <w:rsid w:val="00805E25"/>
    <w:rsid w:val="00824D94"/>
    <w:rsid w:val="00826DA0"/>
    <w:rsid w:val="0084775A"/>
    <w:rsid w:val="00855F97"/>
    <w:rsid w:val="00857485"/>
    <w:rsid w:val="00875977"/>
    <w:rsid w:val="00877B92"/>
    <w:rsid w:val="008838C5"/>
    <w:rsid w:val="008B1464"/>
    <w:rsid w:val="008E0BE4"/>
    <w:rsid w:val="00910DA3"/>
    <w:rsid w:val="00910FF8"/>
    <w:rsid w:val="00911F91"/>
    <w:rsid w:val="009336C5"/>
    <w:rsid w:val="009800E7"/>
    <w:rsid w:val="0098384E"/>
    <w:rsid w:val="00994B68"/>
    <w:rsid w:val="0099555E"/>
    <w:rsid w:val="00995FCE"/>
    <w:rsid w:val="009B3E23"/>
    <w:rsid w:val="009D6207"/>
    <w:rsid w:val="009F77C1"/>
    <w:rsid w:val="00A03F1E"/>
    <w:rsid w:val="00A12AD6"/>
    <w:rsid w:val="00A12E1D"/>
    <w:rsid w:val="00A22218"/>
    <w:rsid w:val="00A56CE4"/>
    <w:rsid w:val="00A62777"/>
    <w:rsid w:val="00A7138C"/>
    <w:rsid w:val="00A85482"/>
    <w:rsid w:val="00AA266B"/>
    <w:rsid w:val="00AA2F6E"/>
    <w:rsid w:val="00AA7464"/>
    <w:rsid w:val="00AB3C7E"/>
    <w:rsid w:val="00AC0158"/>
    <w:rsid w:val="00AE5017"/>
    <w:rsid w:val="00B020A2"/>
    <w:rsid w:val="00B02D7E"/>
    <w:rsid w:val="00B26DFB"/>
    <w:rsid w:val="00B56676"/>
    <w:rsid w:val="00B604F9"/>
    <w:rsid w:val="00B66EFF"/>
    <w:rsid w:val="00B7219A"/>
    <w:rsid w:val="00B95235"/>
    <w:rsid w:val="00BD0AD3"/>
    <w:rsid w:val="00BD5D9A"/>
    <w:rsid w:val="00BE7DA4"/>
    <w:rsid w:val="00C140D3"/>
    <w:rsid w:val="00C25D69"/>
    <w:rsid w:val="00C45241"/>
    <w:rsid w:val="00C67657"/>
    <w:rsid w:val="00C757EA"/>
    <w:rsid w:val="00C872F8"/>
    <w:rsid w:val="00CA000F"/>
    <w:rsid w:val="00CB1CB5"/>
    <w:rsid w:val="00CB667A"/>
    <w:rsid w:val="00CD50E8"/>
    <w:rsid w:val="00CF1948"/>
    <w:rsid w:val="00CF4A0E"/>
    <w:rsid w:val="00CF73DB"/>
    <w:rsid w:val="00D13CAE"/>
    <w:rsid w:val="00D16469"/>
    <w:rsid w:val="00D279B8"/>
    <w:rsid w:val="00D36848"/>
    <w:rsid w:val="00D42EA0"/>
    <w:rsid w:val="00D53ED4"/>
    <w:rsid w:val="00D64609"/>
    <w:rsid w:val="00DB20AD"/>
    <w:rsid w:val="00DB3508"/>
    <w:rsid w:val="00DB3945"/>
    <w:rsid w:val="00DB743F"/>
    <w:rsid w:val="00DE0969"/>
    <w:rsid w:val="00E127E2"/>
    <w:rsid w:val="00E15785"/>
    <w:rsid w:val="00E25657"/>
    <w:rsid w:val="00E26387"/>
    <w:rsid w:val="00E30B3B"/>
    <w:rsid w:val="00E463D9"/>
    <w:rsid w:val="00E6246B"/>
    <w:rsid w:val="00E66D41"/>
    <w:rsid w:val="00E7053B"/>
    <w:rsid w:val="00E74D75"/>
    <w:rsid w:val="00E87149"/>
    <w:rsid w:val="00E87616"/>
    <w:rsid w:val="00E93556"/>
    <w:rsid w:val="00E936C9"/>
    <w:rsid w:val="00EA0207"/>
    <w:rsid w:val="00EA17BA"/>
    <w:rsid w:val="00EB0798"/>
    <w:rsid w:val="00EE5F3A"/>
    <w:rsid w:val="00EE6F90"/>
    <w:rsid w:val="00EF401F"/>
    <w:rsid w:val="00F13D06"/>
    <w:rsid w:val="00F35081"/>
    <w:rsid w:val="00F44207"/>
    <w:rsid w:val="00F51A0C"/>
    <w:rsid w:val="00F527B6"/>
    <w:rsid w:val="00F5349F"/>
    <w:rsid w:val="00F54C94"/>
    <w:rsid w:val="00F60ABC"/>
    <w:rsid w:val="00F80673"/>
    <w:rsid w:val="00F8605F"/>
    <w:rsid w:val="00FB02DC"/>
    <w:rsid w:val="00FB2735"/>
    <w:rsid w:val="00FB4BDD"/>
    <w:rsid w:val="00FB5D5F"/>
    <w:rsid w:val="00FC3A01"/>
    <w:rsid w:val="00FD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5E56"/>
  <w15:chartTrackingRefBased/>
  <w15:docId w15:val="{08D7B570-7539-1E49-8AB2-4B0B5AEC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20A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020A2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020A2"/>
    <w:pPr>
      <w:jc w:val="center"/>
    </w:pPr>
    <w:rPr>
      <w:rFonts w:ascii="Mistral" w:hAnsi="Mistral"/>
      <w:sz w:val="36"/>
      <w:szCs w:val="52"/>
      <w:lang w:val="x-none"/>
    </w:rPr>
  </w:style>
  <w:style w:type="character" w:customStyle="1" w:styleId="TitoloCarattere">
    <w:name w:val="Titolo Carattere"/>
    <w:link w:val="Titolo"/>
    <w:rsid w:val="00B020A2"/>
    <w:rPr>
      <w:rFonts w:ascii="Mistral" w:eastAsia="Times New Roman" w:hAnsi="Mistral" w:cs="Times New Roman"/>
      <w:sz w:val="36"/>
      <w:szCs w:val="52"/>
      <w:lang w:eastAsia="it-IT"/>
    </w:rPr>
  </w:style>
  <w:style w:type="paragraph" w:styleId="Sottotitolo">
    <w:name w:val="Subtitle"/>
    <w:basedOn w:val="Normale"/>
    <w:link w:val="SottotitoloCarattere"/>
    <w:qFormat/>
    <w:rsid w:val="00B020A2"/>
    <w:pPr>
      <w:jc w:val="center"/>
    </w:pPr>
    <w:rPr>
      <w:rFonts w:ascii="Mistral" w:hAnsi="Mistral"/>
      <w:sz w:val="28"/>
      <w:szCs w:val="52"/>
      <w:lang w:val="x-none"/>
    </w:rPr>
  </w:style>
  <w:style w:type="character" w:customStyle="1" w:styleId="SottotitoloCarattere">
    <w:name w:val="Sottotitolo Carattere"/>
    <w:link w:val="Sottotitolo"/>
    <w:rsid w:val="00B020A2"/>
    <w:rPr>
      <w:rFonts w:ascii="Mistral" w:eastAsia="Times New Roman" w:hAnsi="Mistral" w:cs="Times New Roman"/>
      <w:sz w:val="28"/>
      <w:szCs w:val="5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F1E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A03F1E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DB3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838C5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8838C5"/>
    <w:rPr>
      <w:b/>
      <w:bCs/>
    </w:rPr>
  </w:style>
  <w:style w:type="paragraph" w:customStyle="1" w:styleId="Corpodeltesto">
    <w:name w:val="Corpo del testo"/>
    <w:basedOn w:val="Normale"/>
    <w:link w:val="CorpodeltestoCarattere"/>
    <w:uiPriority w:val="1"/>
    <w:unhideWhenUsed/>
    <w:qFormat/>
    <w:rsid w:val="00085C1D"/>
    <w:pPr>
      <w:widowControl w:val="0"/>
      <w:autoSpaceDE w:val="0"/>
      <w:autoSpaceDN w:val="0"/>
    </w:pPr>
    <w:rPr>
      <w:lang w:bidi="it-IT"/>
    </w:rPr>
  </w:style>
  <w:style w:type="character" w:customStyle="1" w:styleId="CorpodeltestoCarattere">
    <w:name w:val="Corpo del testo Carattere"/>
    <w:link w:val="Corpodeltesto"/>
    <w:uiPriority w:val="1"/>
    <w:rsid w:val="00085C1D"/>
    <w:rPr>
      <w:rFonts w:ascii="Times New Roman" w:eastAsia="Times New Roman" w:hAnsi="Times New Roman"/>
      <w:sz w:val="24"/>
      <w:szCs w:val="24"/>
      <w:lang w:bidi="it-IT"/>
    </w:rPr>
  </w:style>
  <w:style w:type="paragraph" w:styleId="Nessunaspaziatura">
    <w:name w:val="No Spacing"/>
    <w:uiPriority w:val="99"/>
    <w:qFormat/>
    <w:rsid w:val="00085C1D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79584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4C3129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3129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m7eme">
    <w:name w:val="m7eme"/>
    <w:basedOn w:val="Carpredefinitoparagrafo"/>
    <w:rsid w:val="00C45241"/>
  </w:style>
  <w:style w:type="character" w:customStyle="1" w:styleId="apple-tab-span">
    <w:name w:val="apple-tab-span"/>
    <w:basedOn w:val="Carpredefinitoparagrafo"/>
    <w:rsid w:val="00AA266B"/>
  </w:style>
  <w:style w:type="character" w:styleId="Collegamentovisitato">
    <w:name w:val="FollowedHyperlink"/>
    <w:basedOn w:val="Carpredefinitoparagrafo"/>
    <w:uiPriority w:val="99"/>
    <w:semiHidden/>
    <w:unhideWhenUsed/>
    <w:rsid w:val="00721F57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721F57"/>
  </w:style>
  <w:style w:type="character" w:customStyle="1" w:styleId="overflow-hidden">
    <w:name w:val="overflow-hidden"/>
    <w:basedOn w:val="Carpredefinitoparagrafo"/>
    <w:rsid w:val="00324D16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324D1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324D16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e"/>
    <w:rsid w:val="00324D16"/>
    <w:pPr>
      <w:spacing w:before="100" w:beforeAutospacing="1" w:after="100" w:afterAutospacing="1"/>
    </w:p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324D1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324D16"/>
    <w:rPr>
      <w:rFonts w:ascii="Arial" w:eastAsia="Times New Roman" w:hAnsi="Arial" w:cs="Arial"/>
      <w:vanish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3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0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63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7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0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91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1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18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35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556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805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642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89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303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645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0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0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9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37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3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528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937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4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822621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3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6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3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269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56405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3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6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21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819708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6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8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38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316282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2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2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4900n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ltic84900n@pec.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cborgofaiti.edu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dirigente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CB6D4-4FBA-FF4E-A5DA-6FD9A82B2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C:\Users\dirigente\Desktop\Carta intestata.dotx</Template>
  <TotalTime>14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2294</CharactersWithSpaces>
  <SharedDoc>false</SharedDoc>
  <HLinks>
    <vt:vector size="12" baseType="variant">
      <vt:variant>
        <vt:i4>917622</vt:i4>
      </vt:variant>
      <vt:variant>
        <vt:i4>3</vt:i4>
      </vt:variant>
      <vt:variant>
        <vt:i4>0</vt:i4>
      </vt:variant>
      <vt:variant>
        <vt:i4>5</vt:i4>
      </vt:variant>
      <vt:variant>
        <vt:lpwstr>mailto:ltic84900n@istruzione.it</vt:lpwstr>
      </vt:variant>
      <vt:variant>
        <vt:lpwstr/>
      </vt:variant>
      <vt:variant>
        <vt:i4>4522085</vt:i4>
      </vt:variant>
      <vt:variant>
        <vt:i4>0</vt:i4>
      </vt:variant>
      <vt:variant>
        <vt:i4>0</vt:i4>
      </vt:variant>
      <vt:variant>
        <vt:i4>5</vt:i4>
      </vt:variant>
      <vt:variant>
        <vt:lpwstr>mailto:ltic84900n@pec.istruzione.it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Maria Ponticiello</cp:lastModifiedBy>
  <cp:revision>6</cp:revision>
  <cp:lastPrinted>2020-09-01T10:48:00Z</cp:lastPrinted>
  <dcterms:created xsi:type="dcterms:W3CDTF">2025-11-21T14:45:00Z</dcterms:created>
  <dcterms:modified xsi:type="dcterms:W3CDTF">2025-11-25T09:21:00Z</dcterms:modified>
</cp:coreProperties>
</file>