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6774A" w14:textId="77777777" w:rsidR="00805E25" w:rsidRPr="00824D94" w:rsidRDefault="00E66D41" w:rsidP="00E66D41">
      <w:pPr>
        <w:jc w:val="center"/>
        <w:rPr>
          <w:i/>
        </w:rPr>
      </w:pPr>
      <w:r w:rsidRPr="00824D94">
        <w:rPr>
          <w:i/>
        </w:rPr>
        <w:t xml:space="preserve">                                                      </w:t>
      </w:r>
    </w:p>
    <w:p w14:paraId="1B9B1BB1" w14:textId="346C0D93" w:rsidR="005108E0" w:rsidRDefault="009B0997" w:rsidP="005108E0">
      <w:pPr>
        <w:widowControl w:val="0"/>
        <w:jc w:val="center"/>
        <w:rPr>
          <w:rFonts w:cs="Calibri"/>
          <w:noProof/>
        </w:rPr>
      </w:pPr>
      <w:bookmarkStart w:id="0" w:name="OLE_LINK23"/>
      <w:bookmarkStart w:id="1" w:name="OLE_LINK22"/>
      <w:r w:rsidRPr="00831B2C">
        <w:rPr>
          <w:rFonts w:ascii="Calibri" w:eastAsia="Calibri" w:hAnsi="Calibri"/>
          <w:noProof/>
        </w:rPr>
        <w:drawing>
          <wp:inline distT="0" distB="0" distL="0" distR="0" wp14:anchorId="3051A123" wp14:editId="66F50BCF">
            <wp:extent cx="372110" cy="389890"/>
            <wp:effectExtent l="0" t="0" r="8890" b="0"/>
            <wp:docPr id="1" name="Immagine 1" descr="Immagine che contiene vestiti, simbolo, emblem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vestiti, simbolo, emblema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FFCA2" w14:textId="77777777" w:rsidR="009B0997" w:rsidRPr="00FF3907" w:rsidRDefault="009B0997" w:rsidP="005108E0">
      <w:pPr>
        <w:widowControl w:val="0"/>
        <w:jc w:val="center"/>
        <w:rPr>
          <w:rFonts w:cs="Calibri"/>
          <w:b/>
          <w:sz w:val="28"/>
          <w:szCs w:val="32"/>
        </w:rPr>
      </w:pPr>
    </w:p>
    <w:p w14:paraId="2882058E" w14:textId="77777777" w:rsidR="005108E0" w:rsidRPr="00E207C5" w:rsidRDefault="005108E0" w:rsidP="005108E0">
      <w:pPr>
        <w:widowControl w:val="0"/>
        <w:jc w:val="center"/>
        <w:rPr>
          <w:rFonts w:cs="Calibri"/>
          <w:b/>
        </w:rPr>
      </w:pPr>
      <w:r w:rsidRPr="00E207C5">
        <w:rPr>
          <w:rFonts w:cs="Calibri"/>
          <w:b/>
        </w:rPr>
        <w:t>ISTITUTO COMPRENSIVO n. 12 BORGO FAITI</w:t>
      </w:r>
    </w:p>
    <w:p w14:paraId="1F1BF187" w14:textId="77777777" w:rsidR="005108E0" w:rsidRPr="00E207C5" w:rsidRDefault="005108E0" w:rsidP="005108E0">
      <w:pPr>
        <w:widowControl w:val="0"/>
        <w:jc w:val="center"/>
        <w:rPr>
          <w:rFonts w:cs="Calibri"/>
        </w:rPr>
      </w:pPr>
      <w:r w:rsidRPr="00E207C5">
        <w:rPr>
          <w:rFonts w:cs="Calibri"/>
        </w:rPr>
        <w:t>VIA FRANGIPANE SNC, 04100 LATINA (LT)</w:t>
      </w:r>
    </w:p>
    <w:p w14:paraId="0E0D92D3" w14:textId="77777777" w:rsidR="005108E0" w:rsidRPr="00E207C5" w:rsidRDefault="005108E0" w:rsidP="005108E0">
      <w:pPr>
        <w:widowControl w:val="0"/>
        <w:tabs>
          <w:tab w:val="left" w:pos="894"/>
        </w:tabs>
        <w:jc w:val="center"/>
        <w:rPr>
          <w:rFonts w:cs="Calibri"/>
        </w:rPr>
      </w:pPr>
      <w:r w:rsidRPr="00E207C5">
        <w:rPr>
          <w:rFonts w:cs="Calibri"/>
        </w:rPr>
        <w:t>Tel. 0773258792 - Mail: ltic84900n@ISTRUZIONE.it - PEC: ltic84900n@PEC.istruzione.it</w:t>
      </w:r>
    </w:p>
    <w:p w14:paraId="39C666C5" w14:textId="60DF6349" w:rsidR="005108E0" w:rsidRPr="00E207C5" w:rsidRDefault="005108E0" w:rsidP="005108E0">
      <w:pPr>
        <w:widowControl w:val="0"/>
        <w:jc w:val="center"/>
        <w:rPr>
          <w:rFonts w:cs="Calibri"/>
        </w:rPr>
      </w:pPr>
      <w:r w:rsidRPr="00E207C5">
        <w:rPr>
          <w:rFonts w:cs="Calibri"/>
          <w:lang w:bidi="en-US"/>
        </w:rPr>
        <w:t>Codice Fiscale: 91124390591 - C.M.:  LTIC84900</w:t>
      </w:r>
      <w:proofErr w:type="gramStart"/>
      <w:r w:rsidRPr="00E207C5">
        <w:rPr>
          <w:rFonts w:cs="Calibri"/>
          <w:lang w:bidi="en-US"/>
        </w:rPr>
        <w:t>N  -</w:t>
      </w:r>
      <w:proofErr w:type="gramEnd"/>
      <w:r w:rsidRPr="00E207C5">
        <w:rPr>
          <w:rFonts w:cs="Calibri"/>
          <w:lang w:bidi="en-US"/>
        </w:rPr>
        <w:t xml:space="preserve"> C.U.U.: </w:t>
      </w:r>
      <w:bookmarkEnd w:id="0"/>
      <w:bookmarkEnd w:id="1"/>
      <w:r w:rsidRPr="00E207C5">
        <w:rPr>
          <w:rFonts w:cs="Calibri"/>
          <w:lang w:bidi="en-US"/>
        </w:rPr>
        <w:t xml:space="preserve"> UF2DE</w:t>
      </w:r>
      <w:r w:rsidR="00DA296C">
        <w:rPr>
          <w:rFonts w:cs="Calibri"/>
          <w:lang w:bidi="en-US"/>
        </w:rPr>
        <w:t>B</w:t>
      </w:r>
    </w:p>
    <w:p w14:paraId="0B615D4D" w14:textId="77777777" w:rsidR="005108E0" w:rsidRPr="00E71638" w:rsidRDefault="005108E0" w:rsidP="005108E0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3144FC42" w14:textId="77777777" w:rsidR="00A85482" w:rsidRDefault="00A85482" w:rsidP="00A85482">
      <w:pPr>
        <w:jc w:val="right"/>
        <w:rPr>
          <w:i/>
        </w:rPr>
      </w:pPr>
    </w:p>
    <w:p w14:paraId="0F8CD8D7" w14:textId="77777777" w:rsidR="00F55F19" w:rsidRDefault="00F55F19" w:rsidP="00A85482">
      <w:pPr>
        <w:jc w:val="right"/>
        <w:rPr>
          <w:i/>
        </w:rPr>
      </w:pPr>
    </w:p>
    <w:p w14:paraId="4A1AC5DA" w14:textId="77777777" w:rsidR="00F55F19" w:rsidRDefault="00F55F19" w:rsidP="00A85482">
      <w:pPr>
        <w:jc w:val="right"/>
        <w:rPr>
          <w:i/>
        </w:rPr>
      </w:pPr>
    </w:p>
    <w:p w14:paraId="2C82C9A5" w14:textId="77777777" w:rsidR="00F55F19" w:rsidRDefault="00F55F19" w:rsidP="00A85482">
      <w:pPr>
        <w:jc w:val="right"/>
        <w:rPr>
          <w:i/>
        </w:rPr>
      </w:pPr>
    </w:p>
    <w:p w14:paraId="1165A945" w14:textId="11C66C6C" w:rsidR="000066C6" w:rsidRDefault="00A24A38" w:rsidP="00A24A38">
      <w:pPr>
        <w:pStyle w:val="Corpodeltesto"/>
        <w:ind w:right="365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Al Dirigente Scolastico IC n° 12 Borgo </w:t>
      </w:r>
      <w:proofErr w:type="spellStart"/>
      <w:r>
        <w:rPr>
          <w:rFonts w:ascii="Calibri" w:hAnsi="Calibri"/>
          <w:b/>
        </w:rPr>
        <w:t>Faiti</w:t>
      </w:r>
      <w:proofErr w:type="spellEnd"/>
    </w:p>
    <w:p w14:paraId="4890118F" w14:textId="77777777" w:rsidR="00A24A38" w:rsidRDefault="00A24A38" w:rsidP="00A24A38">
      <w:pPr>
        <w:pStyle w:val="Corpodeltesto"/>
        <w:ind w:right="365"/>
        <w:jc w:val="right"/>
        <w:rPr>
          <w:rFonts w:ascii="Calibri" w:hAnsi="Calibri"/>
          <w:b/>
        </w:rPr>
      </w:pPr>
    </w:p>
    <w:p w14:paraId="13432A81" w14:textId="77777777" w:rsidR="00A24A38" w:rsidRDefault="00A24A38" w:rsidP="00A24A38">
      <w:pPr>
        <w:pStyle w:val="Corpodeltesto"/>
        <w:ind w:right="365"/>
        <w:jc w:val="right"/>
        <w:rPr>
          <w:rFonts w:ascii="Calibri" w:hAnsi="Calibri"/>
          <w:b/>
        </w:rPr>
      </w:pPr>
    </w:p>
    <w:p w14:paraId="44096D80" w14:textId="77777777" w:rsidR="00A24A38" w:rsidRDefault="00A24A38" w:rsidP="00A24A38">
      <w:pPr>
        <w:pStyle w:val="Corpodeltesto"/>
        <w:ind w:right="365"/>
        <w:jc w:val="right"/>
        <w:rPr>
          <w:rFonts w:ascii="Calibri" w:hAnsi="Calibri"/>
        </w:rPr>
      </w:pPr>
    </w:p>
    <w:p w14:paraId="041B8414" w14:textId="77777777" w:rsidR="000066C6" w:rsidRDefault="000066C6" w:rsidP="000066C6">
      <w:pPr>
        <w:pStyle w:val="Corpodeltesto"/>
        <w:ind w:right="365"/>
        <w:jc w:val="both"/>
        <w:rPr>
          <w:rFonts w:ascii="Calibri" w:hAnsi="Calibri"/>
        </w:rPr>
      </w:pPr>
    </w:p>
    <w:p w14:paraId="2EA695BC" w14:textId="7D279632" w:rsidR="000066C6" w:rsidRDefault="00A24A38" w:rsidP="00A24A38">
      <w:pPr>
        <w:pStyle w:val="Corpodeltesto"/>
        <w:ind w:right="365"/>
        <w:jc w:val="both"/>
        <w:rPr>
          <w:color w:val="000000"/>
        </w:rPr>
      </w:pPr>
      <w:r>
        <w:rPr>
          <w:color w:val="000000"/>
        </w:rPr>
        <w:t xml:space="preserve">Il/La sottoscritto/a  __________________________________, docente in servizio presso I.C. </w:t>
      </w:r>
      <w:r>
        <w:rPr>
          <w:color w:val="000000"/>
        </w:rPr>
        <w:t xml:space="preserve">n°12 Borgo </w:t>
      </w:r>
      <w:proofErr w:type="spellStart"/>
      <w:r>
        <w:rPr>
          <w:color w:val="000000"/>
        </w:rPr>
        <w:t>Faiti</w:t>
      </w:r>
      <w:proofErr w:type="spellEnd"/>
      <w:r>
        <w:rPr>
          <w:color w:val="000000"/>
        </w:rPr>
        <w:t>, dichiara</w:t>
      </w:r>
      <w:r>
        <w:rPr>
          <w:color w:val="000000"/>
        </w:rPr>
        <w:t xml:space="preserve">, nel rispetto di quanto previsto dal </w:t>
      </w:r>
      <w:r>
        <w:rPr>
          <w:color w:val="000000"/>
        </w:rPr>
        <w:t>DPR n.</w:t>
      </w:r>
      <w:r>
        <w:rPr>
          <w:color w:val="000000"/>
          <w:highlight w:val="white"/>
        </w:rPr>
        <w:t xml:space="preserve"> </w:t>
      </w:r>
      <w:r>
        <w:rPr>
          <w:color w:val="000000"/>
          <w:highlight w:val="white"/>
        </w:rPr>
        <w:t>445</w:t>
      </w:r>
      <w:r>
        <w:rPr>
          <w:color w:val="000000"/>
        </w:rPr>
        <w:t xml:space="preserve"> del</w:t>
      </w:r>
      <w:r>
        <w:rPr>
          <w:color w:val="000000"/>
        </w:rPr>
        <w:t xml:space="preserve"> </w:t>
      </w:r>
      <w:r>
        <w:rPr>
          <w:color w:val="000000"/>
        </w:rPr>
        <w:t>2000, di</w:t>
      </w:r>
      <w:r>
        <w:rPr>
          <w:color w:val="000000"/>
        </w:rPr>
        <w:t xml:space="preserve"> aver svolto, nell’a. s. 2025/26, i corsi di formazione di seguito </w:t>
      </w:r>
      <w:proofErr w:type="gramStart"/>
      <w:r>
        <w:rPr>
          <w:color w:val="000000"/>
        </w:rPr>
        <w:t>riportati</w:t>
      </w:r>
      <w:r>
        <w:rPr>
          <w:color w:val="000000"/>
        </w:rPr>
        <w:t xml:space="preserve"> :</w:t>
      </w:r>
      <w:proofErr w:type="gramEnd"/>
    </w:p>
    <w:p w14:paraId="5747EF7E" w14:textId="77777777" w:rsidR="00A24A38" w:rsidRDefault="00A24A38" w:rsidP="00A24A38">
      <w:pPr>
        <w:pStyle w:val="Corpodeltesto"/>
        <w:ind w:right="365"/>
        <w:jc w:val="both"/>
        <w:rPr>
          <w:rFonts w:ascii="Calibri" w:hAnsi="Calibri"/>
        </w:rPr>
      </w:pPr>
    </w:p>
    <w:p w14:paraId="47CB160D" w14:textId="77777777" w:rsidR="00085C1D" w:rsidRDefault="00085C1D" w:rsidP="00085C1D">
      <w:pPr>
        <w:rPr>
          <w:rFonts w:ascii="Calibri" w:hAnsi="Calibri"/>
        </w:rPr>
      </w:pPr>
      <w:r>
        <w:t xml:space="preserve">                                                                                                                      </w:t>
      </w:r>
      <w:r>
        <w:tab/>
      </w:r>
    </w:p>
    <w:tbl>
      <w:tblPr>
        <w:tblW w:w="9900" w:type="dxa"/>
        <w:tblLayout w:type="fixed"/>
        <w:tblLook w:val="0000" w:firstRow="0" w:lastRow="0" w:firstColumn="0" w:lastColumn="0" w:noHBand="0" w:noVBand="0"/>
      </w:tblPr>
      <w:tblGrid>
        <w:gridCol w:w="5703"/>
        <w:gridCol w:w="2287"/>
        <w:gridCol w:w="1910"/>
      </w:tblGrid>
      <w:tr w:rsidR="00A24A38" w14:paraId="4B7720B6" w14:textId="77777777" w:rsidTr="00AD1946">
        <w:trPr>
          <w:trHeight w:val="274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136FB" w14:textId="76281B1D" w:rsidR="00A24A38" w:rsidRDefault="00A24A38" w:rsidP="00A24A38">
            <w:pPr>
              <w:widowControl w:val="0"/>
            </w:pPr>
            <w:r>
              <w:t xml:space="preserve">Totale ore funzionali svolte </w:t>
            </w:r>
          </w:p>
        </w:tc>
      </w:tr>
      <w:tr w:rsidR="00A24A38" w14:paraId="719F9966" w14:textId="77777777" w:rsidTr="00AD1946">
        <w:trPr>
          <w:trHeight w:val="274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D1BC9" w14:textId="16801464" w:rsidR="00A24A38" w:rsidRDefault="00A24A38" w:rsidP="00A24A38">
            <w:pPr>
              <w:widowControl w:val="0"/>
              <w:jc w:val="center"/>
            </w:pPr>
            <w:r>
              <w:t>Corsi di Formazione</w:t>
            </w:r>
          </w:p>
        </w:tc>
      </w:tr>
      <w:tr w:rsidR="00A24A38" w14:paraId="4F5065C6" w14:textId="77777777" w:rsidTr="00A24A38">
        <w:trPr>
          <w:trHeight w:val="274"/>
        </w:trPr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DD697" w14:textId="77777777" w:rsidR="00A24A38" w:rsidRDefault="00A24A38" w:rsidP="00A24A38">
            <w:pPr>
              <w:widowControl w:val="0"/>
              <w:jc w:val="center"/>
            </w:pPr>
            <w:r>
              <w:t>Titolo del corso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E1DDE" w14:textId="77777777" w:rsidR="00A24A38" w:rsidRDefault="00A24A38" w:rsidP="00A24A38">
            <w:pPr>
              <w:widowControl w:val="0"/>
              <w:jc w:val="center"/>
            </w:pPr>
            <w:r>
              <w:t>Periodo di svolgimento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CC4A2" w14:textId="77777777" w:rsidR="00A24A38" w:rsidRDefault="00A24A38" w:rsidP="00A24A38">
            <w:pPr>
              <w:widowControl w:val="0"/>
              <w:jc w:val="center"/>
            </w:pPr>
            <w:r>
              <w:t>N. ore frequentate</w:t>
            </w:r>
          </w:p>
        </w:tc>
      </w:tr>
      <w:tr w:rsidR="00A24A38" w14:paraId="2428CA8A" w14:textId="77777777" w:rsidTr="00A24A38">
        <w:trPr>
          <w:trHeight w:val="274"/>
        </w:trPr>
        <w:tc>
          <w:tcPr>
            <w:tcW w:w="57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D3E8F" w14:textId="77777777" w:rsidR="00A24A38" w:rsidRDefault="00A24A38" w:rsidP="00915BD7">
            <w:pPr>
              <w:widowControl w:val="0"/>
            </w:pPr>
          </w:p>
        </w:tc>
        <w:tc>
          <w:tcPr>
            <w:tcW w:w="22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5E7CA" w14:textId="77777777" w:rsidR="00A24A38" w:rsidRDefault="00A24A38" w:rsidP="00915BD7">
            <w:pPr>
              <w:widowControl w:val="0"/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A032E" w14:textId="77777777" w:rsidR="00A24A38" w:rsidRDefault="00A24A38" w:rsidP="00915BD7">
            <w:pPr>
              <w:widowControl w:val="0"/>
            </w:pPr>
          </w:p>
        </w:tc>
      </w:tr>
      <w:tr w:rsidR="00A24A38" w14:paraId="755AB691" w14:textId="77777777" w:rsidTr="00A24A38">
        <w:trPr>
          <w:trHeight w:val="274"/>
        </w:trPr>
        <w:tc>
          <w:tcPr>
            <w:tcW w:w="57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EC6E8" w14:textId="77777777" w:rsidR="00A24A38" w:rsidRDefault="00A24A38" w:rsidP="00915BD7">
            <w:pPr>
              <w:widowControl w:val="0"/>
            </w:pPr>
          </w:p>
        </w:tc>
        <w:tc>
          <w:tcPr>
            <w:tcW w:w="22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183A8" w14:textId="77777777" w:rsidR="00A24A38" w:rsidRDefault="00A24A38" w:rsidP="00915BD7">
            <w:pPr>
              <w:widowControl w:val="0"/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4818D" w14:textId="77777777" w:rsidR="00A24A38" w:rsidRDefault="00A24A38" w:rsidP="00915BD7">
            <w:pPr>
              <w:widowControl w:val="0"/>
            </w:pPr>
          </w:p>
        </w:tc>
      </w:tr>
      <w:tr w:rsidR="00A24A38" w14:paraId="61DB7FB6" w14:textId="77777777" w:rsidTr="00A24A38">
        <w:trPr>
          <w:trHeight w:val="274"/>
        </w:trPr>
        <w:tc>
          <w:tcPr>
            <w:tcW w:w="57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AC94B" w14:textId="77777777" w:rsidR="00A24A38" w:rsidRDefault="00A24A38" w:rsidP="00915BD7">
            <w:pPr>
              <w:widowControl w:val="0"/>
            </w:pPr>
          </w:p>
        </w:tc>
        <w:tc>
          <w:tcPr>
            <w:tcW w:w="22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91C64" w14:textId="77777777" w:rsidR="00A24A38" w:rsidRDefault="00A24A38" w:rsidP="00915BD7">
            <w:pPr>
              <w:widowControl w:val="0"/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2C926" w14:textId="77777777" w:rsidR="00A24A38" w:rsidRDefault="00A24A38" w:rsidP="00915BD7">
            <w:pPr>
              <w:widowControl w:val="0"/>
            </w:pPr>
          </w:p>
        </w:tc>
      </w:tr>
      <w:tr w:rsidR="00A24A38" w14:paraId="556DD543" w14:textId="77777777" w:rsidTr="00A24A38">
        <w:trPr>
          <w:trHeight w:val="259"/>
        </w:trPr>
        <w:tc>
          <w:tcPr>
            <w:tcW w:w="57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F4FD8" w14:textId="77777777" w:rsidR="00A24A38" w:rsidRDefault="00A24A38" w:rsidP="00915BD7">
            <w:pPr>
              <w:widowControl w:val="0"/>
            </w:pPr>
          </w:p>
        </w:tc>
        <w:tc>
          <w:tcPr>
            <w:tcW w:w="22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6EC6F" w14:textId="77777777" w:rsidR="00A24A38" w:rsidRDefault="00A24A38" w:rsidP="00915BD7">
            <w:pPr>
              <w:widowControl w:val="0"/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9256F" w14:textId="77777777" w:rsidR="00A24A38" w:rsidRDefault="00A24A38" w:rsidP="00915BD7">
            <w:pPr>
              <w:widowControl w:val="0"/>
            </w:pPr>
          </w:p>
        </w:tc>
      </w:tr>
      <w:tr w:rsidR="00A24A38" w14:paraId="3821BCE3" w14:textId="77777777" w:rsidTr="00A24A38">
        <w:trPr>
          <w:trHeight w:val="432"/>
        </w:trPr>
        <w:tc>
          <w:tcPr>
            <w:tcW w:w="7990" w:type="dxa"/>
            <w:gridSpan w:val="2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B3F2F" w14:textId="38F4B010" w:rsidR="00A24A38" w:rsidRDefault="00A24A38" w:rsidP="00915BD7">
            <w:pPr>
              <w:widowControl w:val="0"/>
            </w:pPr>
            <w:r>
              <w:t>Totale Ore Corsi</w:t>
            </w:r>
          </w:p>
        </w:tc>
        <w:tc>
          <w:tcPr>
            <w:tcW w:w="1910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3D1BA" w14:textId="77777777" w:rsidR="00A24A38" w:rsidRDefault="00A24A38" w:rsidP="00915BD7">
            <w:pPr>
              <w:widowControl w:val="0"/>
            </w:pPr>
          </w:p>
        </w:tc>
      </w:tr>
      <w:tr w:rsidR="00A24A38" w14:paraId="342C2567" w14:textId="77777777" w:rsidTr="00A24A38">
        <w:trPr>
          <w:trHeight w:val="25"/>
        </w:trPr>
        <w:tc>
          <w:tcPr>
            <w:tcW w:w="799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BF35B" w14:textId="77777777" w:rsidR="00A24A38" w:rsidRDefault="00A24A38" w:rsidP="00915BD7">
            <w:pPr>
              <w:widowControl w:val="0"/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3C0E6" w14:textId="77777777" w:rsidR="00A24A38" w:rsidRDefault="00A24A38" w:rsidP="00915BD7">
            <w:pPr>
              <w:widowControl w:val="0"/>
            </w:pPr>
          </w:p>
        </w:tc>
      </w:tr>
    </w:tbl>
    <w:p w14:paraId="5519D8DF" w14:textId="77777777" w:rsidR="0084775A" w:rsidRPr="00824D94" w:rsidRDefault="0084775A" w:rsidP="0084775A">
      <w:pPr>
        <w:jc w:val="right"/>
        <w:rPr>
          <w:i/>
        </w:rPr>
      </w:pPr>
    </w:p>
    <w:sectPr w:rsidR="0084775A" w:rsidRPr="00824D94" w:rsidSect="00352999">
      <w:head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6AA5D" w14:textId="77777777" w:rsidR="00370F60" w:rsidRDefault="00370F60" w:rsidP="005108E0">
      <w:r>
        <w:separator/>
      </w:r>
    </w:p>
  </w:endnote>
  <w:endnote w:type="continuationSeparator" w:id="0">
    <w:p w14:paraId="5E9636F8" w14:textId="77777777" w:rsidR="00370F60" w:rsidRDefault="00370F60" w:rsidP="0051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5B77A" w14:textId="77777777" w:rsidR="00370F60" w:rsidRDefault="00370F60" w:rsidP="005108E0">
      <w:r>
        <w:separator/>
      </w:r>
    </w:p>
  </w:footnote>
  <w:footnote w:type="continuationSeparator" w:id="0">
    <w:p w14:paraId="0A8B59A3" w14:textId="77777777" w:rsidR="00370F60" w:rsidRDefault="00370F60" w:rsidP="00510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50E9" w14:textId="77777777" w:rsidR="005108E0" w:rsidRDefault="005108E0">
    <w:pPr>
      <w:pStyle w:val="Intestazione"/>
    </w:pPr>
  </w:p>
  <w:p w14:paraId="141FB0AC" w14:textId="77777777" w:rsidR="005108E0" w:rsidRDefault="005108E0">
    <w:pPr>
      <w:pStyle w:val="Intestazione"/>
    </w:pPr>
  </w:p>
  <w:p w14:paraId="1EC9688A" w14:textId="77777777" w:rsidR="005108E0" w:rsidRDefault="005108E0">
    <w:pPr>
      <w:pStyle w:val="Intestazione"/>
    </w:pPr>
  </w:p>
  <w:p w14:paraId="26FCFE1F" w14:textId="795075DE" w:rsidR="009A1F4F" w:rsidRDefault="009A1F4F">
    <w:pPr>
      <w:pStyle w:val="Intestazione"/>
    </w:pPr>
    <w:r>
      <w:rPr>
        <w:noProof/>
      </w:rPr>
      <w:drawing>
        <wp:inline distT="0" distB="0" distL="0" distR="0" wp14:anchorId="485A0583" wp14:editId="1854C405">
          <wp:extent cx="6120130" cy="619125"/>
          <wp:effectExtent l="0" t="0" r="0" b="9525"/>
          <wp:docPr id="3177546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7546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40BE86" w14:textId="77777777" w:rsidR="005108E0" w:rsidRDefault="005108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6E67"/>
    <w:multiLevelType w:val="multilevel"/>
    <w:tmpl w:val="6F48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F2FD3"/>
    <w:multiLevelType w:val="hybridMultilevel"/>
    <w:tmpl w:val="D91EFC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B9653C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21CF2907"/>
    <w:multiLevelType w:val="hybridMultilevel"/>
    <w:tmpl w:val="696E3B50"/>
    <w:lvl w:ilvl="0" w:tplc="AB02E17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B4691B"/>
    <w:multiLevelType w:val="multilevel"/>
    <w:tmpl w:val="F17C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DA7FE5"/>
    <w:multiLevelType w:val="multilevel"/>
    <w:tmpl w:val="73F01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65D4D"/>
    <w:multiLevelType w:val="multilevel"/>
    <w:tmpl w:val="22E8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8" w15:restartNumberingAfterBreak="0">
    <w:nsid w:val="2D4C0854"/>
    <w:multiLevelType w:val="hybridMultilevel"/>
    <w:tmpl w:val="F34668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25E91"/>
    <w:multiLevelType w:val="multilevel"/>
    <w:tmpl w:val="7924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46579E"/>
    <w:multiLevelType w:val="hybridMultilevel"/>
    <w:tmpl w:val="37F2AB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641A4"/>
    <w:multiLevelType w:val="hybridMultilevel"/>
    <w:tmpl w:val="690EC07A"/>
    <w:lvl w:ilvl="0" w:tplc="DBA0444C">
      <w:start w:val="10"/>
      <w:numFmt w:val="bullet"/>
      <w:lvlText w:val="-"/>
      <w:lvlJc w:val="left"/>
      <w:pPr>
        <w:ind w:left="8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 w15:restartNumberingAfterBreak="0">
    <w:nsid w:val="376564D2"/>
    <w:multiLevelType w:val="multilevel"/>
    <w:tmpl w:val="32EE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730A33"/>
    <w:multiLevelType w:val="multilevel"/>
    <w:tmpl w:val="0740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7F2E7D"/>
    <w:multiLevelType w:val="multilevel"/>
    <w:tmpl w:val="7502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16" w15:restartNumberingAfterBreak="0">
    <w:nsid w:val="6CCB06AB"/>
    <w:multiLevelType w:val="hybridMultilevel"/>
    <w:tmpl w:val="FC0638A0"/>
    <w:lvl w:ilvl="0" w:tplc="BC72E9EC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56022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7C0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5CB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7472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DE32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8E9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4B9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78CB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076705"/>
    <w:multiLevelType w:val="multilevel"/>
    <w:tmpl w:val="04FEE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757939"/>
    <w:multiLevelType w:val="multilevel"/>
    <w:tmpl w:val="C584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58885">
    <w:abstractNumId w:val="3"/>
  </w:num>
  <w:num w:numId="2" w16cid:durableId="1179851620">
    <w:abstractNumId w:val="8"/>
  </w:num>
  <w:num w:numId="3" w16cid:durableId="8504902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449018">
    <w:abstractNumId w:val="1"/>
  </w:num>
  <w:num w:numId="5" w16cid:durableId="920337732">
    <w:abstractNumId w:val="10"/>
  </w:num>
  <w:num w:numId="6" w16cid:durableId="1081949411">
    <w:abstractNumId w:val="11"/>
  </w:num>
  <w:num w:numId="7" w16cid:durableId="1481459027">
    <w:abstractNumId w:val="17"/>
    <w:lvlOverride w:ilvl="0">
      <w:lvl w:ilvl="0">
        <w:numFmt w:val="upperLetter"/>
        <w:lvlText w:val="%1."/>
        <w:lvlJc w:val="left"/>
      </w:lvl>
    </w:lvlOverride>
  </w:num>
  <w:num w:numId="8" w16cid:durableId="148637968">
    <w:abstractNumId w:val="16"/>
  </w:num>
  <w:num w:numId="9" w16cid:durableId="43533080">
    <w:abstractNumId w:val="16"/>
    <w:lvlOverride w:ilvl="0">
      <w:lvl w:ilvl="0" w:tplc="BC72E9EC">
        <w:numFmt w:val="upperLetter"/>
        <w:lvlText w:val="%1."/>
        <w:lvlJc w:val="left"/>
      </w:lvl>
    </w:lvlOverride>
  </w:num>
  <w:num w:numId="10" w16cid:durableId="938024230">
    <w:abstractNumId w:val="6"/>
  </w:num>
  <w:num w:numId="11" w16cid:durableId="2139370609">
    <w:abstractNumId w:val="13"/>
  </w:num>
  <w:num w:numId="12" w16cid:durableId="852963121">
    <w:abstractNumId w:val="9"/>
  </w:num>
  <w:num w:numId="13" w16cid:durableId="22757412">
    <w:abstractNumId w:val="12"/>
  </w:num>
  <w:num w:numId="14" w16cid:durableId="404189231">
    <w:abstractNumId w:val="14"/>
  </w:num>
  <w:num w:numId="15" w16cid:durableId="369962251">
    <w:abstractNumId w:val="18"/>
  </w:num>
  <w:num w:numId="16" w16cid:durableId="2144686447">
    <w:abstractNumId w:val="0"/>
  </w:num>
  <w:num w:numId="17" w16cid:durableId="2000965038">
    <w:abstractNumId w:val="5"/>
    <w:lvlOverride w:ilvl="0">
      <w:lvl w:ilvl="0">
        <w:numFmt w:val="decimal"/>
        <w:lvlText w:val="%1."/>
        <w:lvlJc w:val="left"/>
      </w:lvl>
    </w:lvlOverride>
  </w:num>
  <w:num w:numId="18" w16cid:durableId="1568882777">
    <w:abstractNumId w:val="5"/>
    <w:lvlOverride w:ilvl="0">
      <w:lvl w:ilvl="0">
        <w:numFmt w:val="decimal"/>
        <w:lvlText w:val="%1."/>
        <w:lvlJc w:val="left"/>
      </w:lvl>
    </w:lvlOverride>
  </w:num>
  <w:num w:numId="19" w16cid:durableId="1286355483">
    <w:abstractNumId w:val="5"/>
    <w:lvlOverride w:ilvl="0">
      <w:lvl w:ilvl="0">
        <w:numFmt w:val="decimal"/>
        <w:lvlText w:val="%1."/>
        <w:lvlJc w:val="left"/>
      </w:lvl>
    </w:lvlOverride>
  </w:num>
  <w:num w:numId="20" w16cid:durableId="798842068">
    <w:abstractNumId w:val="5"/>
    <w:lvlOverride w:ilvl="0">
      <w:lvl w:ilvl="0">
        <w:numFmt w:val="decimal"/>
        <w:lvlText w:val="%1."/>
        <w:lvlJc w:val="left"/>
      </w:lvl>
    </w:lvlOverride>
  </w:num>
  <w:num w:numId="21" w16cid:durableId="421604279">
    <w:abstractNumId w:val="5"/>
    <w:lvlOverride w:ilvl="0">
      <w:lvl w:ilvl="0">
        <w:numFmt w:val="decimal"/>
        <w:lvlText w:val="%1."/>
        <w:lvlJc w:val="left"/>
      </w:lvl>
    </w:lvlOverride>
  </w:num>
  <w:num w:numId="22" w16cid:durableId="1083913282">
    <w:abstractNumId w:val="5"/>
    <w:lvlOverride w:ilvl="0">
      <w:lvl w:ilvl="0">
        <w:numFmt w:val="decimal"/>
        <w:lvlText w:val="%1."/>
        <w:lvlJc w:val="left"/>
      </w:lvl>
    </w:lvlOverride>
  </w:num>
  <w:num w:numId="23" w16cid:durableId="2002584260">
    <w:abstractNumId w:val="4"/>
  </w:num>
  <w:num w:numId="24" w16cid:durableId="1909341415">
    <w:abstractNumId w:val="7"/>
  </w:num>
  <w:num w:numId="25" w16cid:durableId="1230728892">
    <w:abstractNumId w:val="15"/>
  </w:num>
  <w:num w:numId="26" w16cid:durableId="88560737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42423068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57"/>
    <w:rsid w:val="000014CF"/>
    <w:rsid w:val="000066C6"/>
    <w:rsid w:val="00007C9D"/>
    <w:rsid w:val="00014DD1"/>
    <w:rsid w:val="0003632E"/>
    <w:rsid w:val="000517F5"/>
    <w:rsid w:val="0006600E"/>
    <w:rsid w:val="00072F65"/>
    <w:rsid w:val="00085A8A"/>
    <w:rsid w:val="00085C1D"/>
    <w:rsid w:val="00095FE7"/>
    <w:rsid w:val="000A29FE"/>
    <w:rsid w:val="000A743E"/>
    <w:rsid w:val="000A76D1"/>
    <w:rsid w:val="000B6362"/>
    <w:rsid w:val="000D6E02"/>
    <w:rsid w:val="000E1CCD"/>
    <w:rsid w:val="000E6DE1"/>
    <w:rsid w:val="000F5A4A"/>
    <w:rsid w:val="00101568"/>
    <w:rsid w:val="0010578C"/>
    <w:rsid w:val="00107021"/>
    <w:rsid w:val="00110B3B"/>
    <w:rsid w:val="00143613"/>
    <w:rsid w:val="00154014"/>
    <w:rsid w:val="0017621F"/>
    <w:rsid w:val="00193C54"/>
    <w:rsid w:val="001A2C48"/>
    <w:rsid w:val="001B52AD"/>
    <w:rsid w:val="001E773E"/>
    <w:rsid w:val="001F2790"/>
    <w:rsid w:val="00202B3D"/>
    <w:rsid w:val="00212031"/>
    <w:rsid w:val="0021574B"/>
    <w:rsid w:val="002271A9"/>
    <w:rsid w:val="00227F31"/>
    <w:rsid w:val="00240C1F"/>
    <w:rsid w:val="00241B5A"/>
    <w:rsid w:val="002427E5"/>
    <w:rsid w:val="00261E07"/>
    <w:rsid w:val="00275C9B"/>
    <w:rsid w:val="002969E9"/>
    <w:rsid w:val="002A3635"/>
    <w:rsid w:val="002B57E1"/>
    <w:rsid w:val="002D1455"/>
    <w:rsid w:val="002D7A4B"/>
    <w:rsid w:val="002E66ED"/>
    <w:rsid w:val="002E6CE8"/>
    <w:rsid w:val="002F5049"/>
    <w:rsid w:val="0030527C"/>
    <w:rsid w:val="00312D21"/>
    <w:rsid w:val="00352999"/>
    <w:rsid w:val="003561B6"/>
    <w:rsid w:val="00357081"/>
    <w:rsid w:val="00357CF3"/>
    <w:rsid w:val="00361CD2"/>
    <w:rsid w:val="00370F60"/>
    <w:rsid w:val="00387F00"/>
    <w:rsid w:val="003972B9"/>
    <w:rsid w:val="003E18FE"/>
    <w:rsid w:val="003F405C"/>
    <w:rsid w:val="00423950"/>
    <w:rsid w:val="00431693"/>
    <w:rsid w:val="00440003"/>
    <w:rsid w:val="00442C7F"/>
    <w:rsid w:val="00442F00"/>
    <w:rsid w:val="00465F39"/>
    <w:rsid w:val="004668F3"/>
    <w:rsid w:val="004B4334"/>
    <w:rsid w:val="004C2ACB"/>
    <w:rsid w:val="004C3129"/>
    <w:rsid w:val="004F7A6A"/>
    <w:rsid w:val="005019CA"/>
    <w:rsid w:val="005108E0"/>
    <w:rsid w:val="00523230"/>
    <w:rsid w:val="00526EA0"/>
    <w:rsid w:val="00536E3B"/>
    <w:rsid w:val="00541B38"/>
    <w:rsid w:val="0057061A"/>
    <w:rsid w:val="005B1F6E"/>
    <w:rsid w:val="005C5D18"/>
    <w:rsid w:val="005E311D"/>
    <w:rsid w:val="005F4555"/>
    <w:rsid w:val="005F654A"/>
    <w:rsid w:val="0062179B"/>
    <w:rsid w:val="00624DE1"/>
    <w:rsid w:val="006321AB"/>
    <w:rsid w:val="006571F4"/>
    <w:rsid w:val="00663458"/>
    <w:rsid w:val="0066542A"/>
    <w:rsid w:val="00672F99"/>
    <w:rsid w:val="00684C5D"/>
    <w:rsid w:val="00685248"/>
    <w:rsid w:val="00693056"/>
    <w:rsid w:val="00697844"/>
    <w:rsid w:val="006A5830"/>
    <w:rsid w:val="006B5E72"/>
    <w:rsid w:val="006C1287"/>
    <w:rsid w:val="006C6E47"/>
    <w:rsid w:val="006E1877"/>
    <w:rsid w:val="006E2B73"/>
    <w:rsid w:val="006E4472"/>
    <w:rsid w:val="006F7043"/>
    <w:rsid w:val="007154F7"/>
    <w:rsid w:val="0072430A"/>
    <w:rsid w:val="00755F39"/>
    <w:rsid w:val="0076512F"/>
    <w:rsid w:val="007720D1"/>
    <w:rsid w:val="00784DE2"/>
    <w:rsid w:val="00795844"/>
    <w:rsid w:val="00797A39"/>
    <w:rsid w:val="007B0524"/>
    <w:rsid w:val="007B36F5"/>
    <w:rsid w:val="007B4540"/>
    <w:rsid w:val="007C2509"/>
    <w:rsid w:val="007C4E2D"/>
    <w:rsid w:val="007D53A4"/>
    <w:rsid w:val="00805E25"/>
    <w:rsid w:val="00824D94"/>
    <w:rsid w:val="00826DA0"/>
    <w:rsid w:val="00840E9E"/>
    <w:rsid w:val="0084775A"/>
    <w:rsid w:val="00855F97"/>
    <w:rsid w:val="00857485"/>
    <w:rsid w:val="00875977"/>
    <w:rsid w:val="00877B92"/>
    <w:rsid w:val="008838C5"/>
    <w:rsid w:val="008B1464"/>
    <w:rsid w:val="008E0BE4"/>
    <w:rsid w:val="008E3A81"/>
    <w:rsid w:val="00910FF8"/>
    <w:rsid w:val="009336C5"/>
    <w:rsid w:val="009528AD"/>
    <w:rsid w:val="009800E7"/>
    <w:rsid w:val="0098384E"/>
    <w:rsid w:val="009907E9"/>
    <w:rsid w:val="00994B68"/>
    <w:rsid w:val="0099555E"/>
    <w:rsid w:val="00995FCE"/>
    <w:rsid w:val="009A1F4F"/>
    <w:rsid w:val="009B0997"/>
    <w:rsid w:val="009B3E23"/>
    <w:rsid w:val="009B6422"/>
    <w:rsid w:val="009C66AD"/>
    <w:rsid w:val="009D6207"/>
    <w:rsid w:val="009F77C1"/>
    <w:rsid w:val="00A03F1E"/>
    <w:rsid w:val="00A12AD6"/>
    <w:rsid w:val="00A22218"/>
    <w:rsid w:val="00A24A38"/>
    <w:rsid w:val="00A61B2C"/>
    <w:rsid w:val="00A62777"/>
    <w:rsid w:val="00A7138C"/>
    <w:rsid w:val="00A85482"/>
    <w:rsid w:val="00AA266B"/>
    <w:rsid w:val="00AA2F6E"/>
    <w:rsid w:val="00AA7464"/>
    <w:rsid w:val="00AB3C7E"/>
    <w:rsid w:val="00AC0158"/>
    <w:rsid w:val="00AE5017"/>
    <w:rsid w:val="00B020A2"/>
    <w:rsid w:val="00B02D7E"/>
    <w:rsid w:val="00B26DFB"/>
    <w:rsid w:val="00B56676"/>
    <w:rsid w:val="00B604F9"/>
    <w:rsid w:val="00B66EFF"/>
    <w:rsid w:val="00B7219A"/>
    <w:rsid w:val="00B8292C"/>
    <w:rsid w:val="00B95235"/>
    <w:rsid w:val="00BA78F1"/>
    <w:rsid w:val="00BD0AD3"/>
    <w:rsid w:val="00BD5D9A"/>
    <w:rsid w:val="00BE7DA4"/>
    <w:rsid w:val="00BF312E"/>
    <w:rsid w:val="00C01D5A"/>
    <w:rsid w:val="00C11B57"/>
    <w:rsid w:val="00C140D3"/>
    <w:rsid w:val="00C25D69"/>
    <w:rsid w:val="00C45241"/>
    <w:rsid w:val="00C67657"/>
    <w:rsid w:val="00C872F8"/>
    <w:rsid w:val="00C97A4B"/>
    <w:rsid w:val="00CA000F"/>
    <w:rsid w:val="00CB1CB5"/>
    <w:rsid w:val="00CB667A"/>
    <w:rsid w:val="00CD50E8"/>
    <w:rsid w:val="00CE4676"/>
    <w:rsid w:val="00CF1948"/>
    <w:rsid w:val="00CF4A0E"/>
    <w:rsid w:val="00CF73DB"/>
    <w:rsid w:val="00D13CAE"/>
    <w:rsid w:val="00D16469"/>
    <w:rsid w:val="00D279B8"/>
    <w:rsid w:val="00D36848"/>
    <w:rsid w:val="00D42EA0"/>
    <w:rsid w:val="00D53ED4"/>
    <w:rsid w:val="00D64609"/>
    <w:rsid w:val="00DA296C"/>
    <w:rsid w:val="00DB20AD"/>
    <w:rsid w:val="00DB3508"/>
    <w:rsid w:val="00DB3945"/>
    <w:rsid w:val="00DB743F"/>
    <w:rsid w:val="00DE0969"/>
    <w:rsid w:val="00E127E2"/>
    <w:rsid w:val="00E15785"/>
    <w:rsid w:val="00E25657"/>
    <w:rsid w:val="00E26387"/>
    <w:rsid w:val="00E30B3B"/>
    <w:rsid w:val="00E463D9"/>
    <w:rsid w:val="00E6246B"/>
    <w:rsid w:val="00E66D41"/>
    <w:rsid w:val="00E7053B"/>
    <w:rsid w:val="00E74D75"/>
    <w:rsid w:val="00E87149"/>
    <w:rsid w:val="00E936C9"/>
    <w:rsid w:val="00EA0207"/>
    <w:rsid w:val="00EA17BA"/>
    <w:rsid w:val="00EA714A"/>
    <w:rsid w:val="00EB0798"/>
    <w:rsid w:val="00EB47B0"/>
    <w:rsid w:val="00EE5F3A"/>
    <w:rsid w:val="00EE6F90"/>
    <w:rsid w:val="00F13D06"/>
    <w:rsid w:val="00F35081"/>
    <w:rsid w:val="00F44207"/>
    <w:rsid w:val="00F527B6"/>
    <w:rsid w:val="00F5349F"/>
    <w:rsid w:val="00F54C94"/>
    <w:rsid w:val="00F55F19"/>
    <w:rsid w:val="00F60ABC"/>
    <w:rsid w:val="00F80673"/>
    <w:rsid w:val="00F8135A"/>
    <w:rsid w:val="00F8605F"/>
    <w:rsid w:val="00FB02DC"/>
    <w:rsid w:val="00FB2735"/>
    <w:rsid w:val="00FB4BDD"/>
    <w:rsid w:val="00FB5D5F"/>
    <w:rsid w:val="00FC3A01"/>
    <w:rsid w:val="00FD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F3D08"/>
  <w15:chartTrackingRefBased/>
  <w15:docId w15:val="{08D7B570-7539-1E49-8AB2-4B0B5AEC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20A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020A2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020A2"/>
    <w:pPr>
      <w:jc w:val="center"/>
    </w:pPr>
    <w:rPr>
      <w:rFonts w:ascii="Mistral" w:hAnsi="Mistral"/>
      <w:sz w:val="36"/>
      <w:szCs w:val="52"/>
      <w:lang w:val="x-none"/>
    </w:rPr>
  </w:style>
  <w:style w:type="character" w:customStyle="1" w:styleId="TitoloCarattere">
    <w:name w:val="Titolo Carattere"/>
    <w:link w:val="Titolo"/>
    <w:rsid w:val="00B020A2"/>
    <w:rPr>
      <w:rFonts w:ascii="Mistral" w:eastAsia="Times New Roman" w:hAnsi="Mistral" w:cs="Times New Roman"/>
      <w:sz w:val="36"/>
      <w:szCs w:val="52"/>
      <w:lang w:eastAsia="it-IT"/>
    </w:rPr>
  </w:style>
  <w:style w:type="paragraph" w:styleId="Sottotitolo">
    <w:name w:val="Subtitle"/>
    <w:basedOn w:val="Normale"/>
    <w:link w:val="SottotitoloCarattere"/>
    <w:qFormat/>
    <w:rsid w:val="00B020A2"/>
    <w:pPr>
      <w:jc w:val="center"/>
    </w:pPr>
    <w:rPr>
      <w:rFonts w:ascii="Mistral" w:hAnsi="Mistral"/>
      <w:sz w:val="28"/>
      <w:szCs w:val="52"/>
      <w:lang w:val="x-none"/>
    </w:rPr>
  </w:style>
  <w:style w:type="character" w:customStyle="1" w:styleId="SottotitoloCarattere">
    <w:name w:val="Sottotitolo Carattere"/>
    <w:link w:val="Sottotitolo"/>
    <w:rsid w:val="00B020A2"/>
    <w:rPr>
      <w:rFonts w:ascii="Mistral" w:eastAsia="Times New Roman" w:hAnsi="Mistral" w:cs="Times New Roman"/>
      <w:sz w:val="28"/>
      <w:szCs w:val="5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F1E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A03F1E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DB3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838C5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8838C5"/>
    <w:rPr>
      <w:b/>
      <w:bCs/>
    </w:rPr>
  </w:style>
  <w:style w:type="paragraph" w:customStyle="1" w:styleId="Corpodeltesto">
    <w:name w:val="Corpo del testo"/>
    <w:basedOn w:val="Normale"/>
    <w:link w:val="CorpodeltestoCarattere"/>
    <w:uiPriority w:val="1"/>
    <w:unhideWhenUsed/>
    <w:qFormat/>
    <w:rsid w:val="00085C1D"/>
    <w:pPr>
      <w:widowControl w:val="0"/>
      <w:autoSpaceDE w:val="0"/>
      <w:autoSpaceDN w:val="0"/>
    </w:pPr>
    <w:rPr>
      <w:lang w:bidi="it-IT"/>
    </w:rPr>
  </w:style>
  <w:style w:type="character" w:customStyle="1" w:styleId="CorpodeltestoCarattere">
    <w:name w:val="Corpo del testo Carattere"/>
    <w:link w:val="Corpodeltesto"/>
    <w:uiPriority w:val="1"/>
    <w:rsid w:val="00085C1D"/>
    <w:rPr>
      <w:rFonts w:ascii="Times New Roman" w:eastAsia="Times New Roman" w:hAnsi="Times New Roman"/>
      <w:sz w:val="24"/>
      <w:szCs w:val="24"/>
      <w:lang w:bidi="it-IT"/>
    </w:rPr>
  </w:style>
  <w:style w:type="paragraph" w:styleId="Nessunaspaziatura">
    <w:name w:val="No Spacing"/>
    <w:uiPriority w:val="99"/>
    <w:qFormat/>
    <w:rsid w:val="00085C1D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79584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4C3129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3129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m7eme">
    <w:name w:val="m7eme"/>
    <w:basedOn w:val="Carpredefinitoparagrafo"/>
    <w:rsid w:val="00C45241"/>
  </w:style>
  <w:style w:type="character" w:customStyle="1" w:styleId="apple-tab-span">
    <w:name w:val="apple-tab-span"/>
    <w:basedOn w:val="Carpredefinitoparagrafo"/>
    <w:rsid w:val="00AA266B"/>
  </w:style>
  <w:style w:type="paragraph" w:styleId="Intestazione">
    <w:name w:val="header"/>
    <w:basedOn w:val="Normale"/>
    <w:link w:val="IntestazioneCarattere"/>
    <w:uiPriority w:val="99"/>
    <w:unhideWhenUsed/>
    <w:rsid w:val="005108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08E0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108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08E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34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822621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3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6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3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269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56405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3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6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21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8197085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6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2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8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388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316282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2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2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igente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1A4CC-5336-9B4B-8D4A-AEC34A9E3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</CharactersWithSpaces>
  <SharedDoc>false</SharedDoc>
  <HLinks>
    <vt:vector size="12" baseType="variant">
      <vt:variant>
        <vt:i4>917622</vt:i4>
      </vt:variant>
      <vt:variant>
        <vt:i4>3</vt:i4>
      </vt:variant>
      <vt:variant>
        <vt:i4>0</vt:i4>
      </vt:variant>
      <vt:variant>
        <vt:i4>5</vt:i4>
      </vt:variant>
      <vt:variant>
        <vt:lpwstr>mailto:ltic84900n@istruzione.it</vt:lpwstr>
      </vt:variant>
      <vt:variant>
        <vt:lpwstr/>
      </vt:variant>
      <vt:variant>
        <vt:i4>4522085</vt:i4>
      </vt:variant>
      <vt:variant>
        <vt:i4>0</vt:i4>
      </vt:variant>
      <vt:variant>
        <vt:i4>0</vt:i4>
      </vt:variant>
      <vt:variant>
        <vt:i4>5</vt:i4>
      </vt:variant>
      <vt:variant>
        <vt:lpwstr>mailto:ltic84900n@pec.istruzione.it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office1</cp:lastModifiedBy>
  <cp:revision>2</cp:revision>
  <cp:lastPrinted>2020-09-01T10:48:00Z</cp:lastPrinted>
  <dcterms:created xsi:type="dcterms:W3CDTF">2026-07-29T12:02:00Z</dcterms:created>
  <dcterms:modified xsi:type="dcterms:W3CDTF">2026-07-29T12:02:00Z</dcterms:modified>
</cp:coreProperties>
</file>